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5D0" w:rsidRDefault="00AC65D0">
      <w:pPr>
        <w:pStyle w:val="Title-Professional"/>
      </w:pPr>
      <w:r>
        <w:t>Kinder News – Room 145</w:t>
      </w:r>
    </w:p>
    <w:p w:rsidR="00AC65D0" w:rsidRDefault="00CE6800">
      <w:pPr>
        <w:pStyle w:val="IssueVolumeDate-Professional"/>
      </w:pPr>
      <w:r>
        <w:t>Volume 1, Issue 4</w:t>
      </w:r>
      <w:r w:rsidR="00AC65D0">
        <w:tab/>
      </w:r>
      <w:r>
        <w:t>January</w:t>
      </w:r>
      <w:r w:rsidR="00AC65D0">
        <w:t xml:space="preserve"> 201</w:t>
      </w:r>
      <w:r>
        <w:t>3</w:t>
      </w:r>
    </w:p>
    <w:p w:rsidR="00AC65D0" w:rsidRDefault="00570418">
      <w:r>
        <w:rPr>
          <w:noProof/>
          <w:lang w:eastAsia="ko-KR"/>
        </w:rPr>
        <mc:AlternateContent>
          <mc:Choice Requires="wps">
            <w:drawing>
              <wp:anchor distT="0" distB="0" distL="114300" distR="114300" simplePos="0" relativeHeight="251659264" behindDoc="0" locked="0" layoutInCell="0" allowOverlap="1" wp14:anchorId="3D4D6536" wp14:editId="5D309258">
                <wp:simplePos x="0" y="0"/>
                <wp:positionH relativeFrom="column">
                  <wp:posOffset>-71755</wp:posOffset>
                </wp:positionH>
                <wp:positionV relativeFrom="paragraph">
                  <wp:posOffset>69216</wp:posOffset>
                </wp:positionV>
                <wp:extent cx="3314700" cy="48006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80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1">
                        <w:txbxContent>
                          <w:p w:rsidR="00A14812" w:rsidRPr="00BD0C02" w:rsidRDefault="00A14812" w:rsidP="00A14812">
                            <w:pPr>
                              <w:pStyle w:val="BodyText-Professional"/>
                              <w:rPr>
                                <w:sz w:val="22"/>
                                <w:szCs w:val="22"/>
                              </w:rPr>
                            </w:pPr>
                            <w:r w:rsidRPr="00BD0C02">
                              <w:rPr>
                                <w:sz w:val="22"/>
                                <w:szCs w:val="22"/>
                              </w:rPr>
                              <w:t xml:space="preserve">Remember to keep </w:t>
                            </w:r>
                            <w:r w:rsidRPr="00BD0C02">
                              <w:rPr>
                                <w:b/>
                                <w:sz w:val="22"/>
                                <w:szCs w:val="22"/>
                              </w:rPr>
                              <w:t>practicing putting on and doing up jackets and other outdoor clothes</w:t>
                            </w:r>
                            <w:r w:rsidRPr="00BD0C02">
                              <w:rPr>
                                <w:sz w:val="22"/>
                                <w:szCs w:val="22"/>
                              </w:rPr>
                              <w:t xml:space="preserve"> (snowpants, hats, scarves, mittens) to help your child further develop independence at school.  Please </w:t>
                            </w:r>
                            <w:r w:rsidRPr="00BD0C02">
                              <w:rPr>
                                <w:b/>
                                <w:sz w:val="22"/>
                                <w:szCs w:val="22"/>
                              </w:rPr>
                              <w:t>label your child’s belongings</w:t>
                            </w:r>
                            <w:r w:rsidR="00804092" w:rsidRPr="00BD0C02">
                              <w:rPr>
                                <w:sz w:val="22"/>
                                <w:szCs w:val="22"/>
                              </w:rPr>
                              <w:t xml:space="preserve"> to help us out</w:t>
                            </w:r>
                            <w:r w:rsidR="002240F0" w:rsidRPr="00BD0C02">
                              <w:rPr>
                                <w:sz w:val="22"/>
                                <w:szCs w:val="22"/>
                              </w:rPr>
                              <w:t xml:space="preserve"> and send a pair of indoor shoes if your child wears boots to school</w:t>
                            </w:r>
                            <w:r w:rsidR="00804092" w:rsidRPr="00BD0C02">
                              <w:rPr>
                                <w:sz w:val="22"/>
                                <w:szCs w:val="22"/>
                              </w:rPr>
                              <w:t>.</w:t>
                            </w:r>
                          </w:p>
                          <w:p w:rsidR="00F14BE4" w:rsidRDefault="00F14BE4" w:rsidP="00570418">
                            <w:pPr>
                              <w:pStyle w:val="BodyText-Professional"/>
                              <w:rPr>
                                <w:sz w:val="22"/>
                                <w:szCs w:val="22"/>
                              </w:rPr>
                            </w:pPr>
                          </w:p>
                          <w:p w:rsidR="00570418" w:rsidRPr="00BD0C02" w:rsidRDefault="00570418" w:rsidP="00570418">
                            <w:pPr>
                              <w:pStyle w:val="BodyText-Professional"/>
                              <w:rPr>
                                <w:sz w:val="22"/>
                                <w:szCs w:val="22"/>
                              </w:rPr>
                            </w:pPr>
                            <w:r w:rsidRPr="00BD0C02">
                              <w:rPr>
                                <w:sz w:val="22"/>
                                <w:szCs w:val="22"/>
                              </w:rPr>
                              <w:t xml:space="preserve">Also please send an </w:t>
                            </w:r>
                            <w:r w:rsidRPr="00BD0C02">
                              <w:rPr>
                                <w:b/>
                                <w:sz w:val="22"/>
                                <w:szCs w:val="22"/>
                              </w:rPr>
                              <w:t>extra pair of clothes</w:t>
                            </w:r>
                            <w:r w:rsidRPr="00BD0C02">
                              <w:rPr>
                                <w:sz w:val="22"/>
                                <w:szCs w:val="22"/>
                              </w:rPr>
                              <w:t xml:space="preserve"> in your child’s backpack incase accidents happen.</w:t>
                            </w:r>
                          </w:p>
                          <w:p w:rsidR="00F14BE4" w:rsidRDefault="00F14BE4">
                            <w:pPr>
                              <w:pStyle w:val="BodyText-Professional"/>
                              <w:rPr>
                                <w:sz w:val="22"/>
                                <w:szCs w:val="22"/>
                              </w:rPr>
                            </w:pPr>
                          </w:p>
                          <w:p w:rsidR="00A14812" w:rsidRPr="00BD0C02" w:rsidRDefault="00BD0C02">
                            <w:pPr>
                              <w:pStyle w:val="BodyText-Professional"/>
                              <w:rPr>
                                <w:sz w:val="22"/>
                                <w:szCs w:val="22"/>
                              </w:rPr>
                            </w:pPr>
                            <w:r w:rsidRPr="00BD0C02">
                              <w:rPr>
                                <w:sz w:val="22"/>
                                <w:szCs w:val="22"/>
                              </w:rPr>
                              <w:t xml:space="preserve">Don’t forget to </w:t>
                            </w:r>
                            <w:r w:rsidRPr="00BD0C02">
                              <w:rPr>
                                <w:b/>
                                <w:sz w:val="22"/>
                                <w:szCs w:val="22"/>
                              </w:rPr>
                              <w:t>complete and hand in your homework</w:t>
                            </w:r>
                            <w:r w:rsidRPr="00BD0C02">
                              <w:rPr>
                                <w:sz w:val="22"/>
                                <w:szCs w:val="22"/>
                              </w:rPr>
                              <w:t xml:space="preserve"> each week.  It is a great way to introduce our letter of the week!!</w:t>
                            </w:r>
                          </w:p>
                          <w:p w:rsidR="00F14BE4" w:rsidRDefault="00F14BE4" w:rsidP="006A2932">
                            <w:pPr>
                              <w:pStyle w:val="BodyText-Professional"/>
                              <w:rPr>
                                <w:sz w:val="22"/>
                                <w:szCs w:val="22"/>
                              </w:rPr>
                            </w:pPr>
                          </w:p>
                          <w:p w:rsidR="006A2932" w:rsidRPr="00BD0C02" w:rsidRDefault="006A2932" w:rsidP="006A2932">
                            <w:pPr>
                              <w:pStyle w:val="BodyText-Professional"/>
                              <w:rPr>
                                <w:sz w:val="22"/>
                                <w:szCs w:val="22"/>
                              </w:rPr>
                            </w:pPr>
                            <w:r w:rsidRPr="00BD0C02">
                              <w:rPr>
                                <w:sz w:val="22"/>
                                <w:szCs w:val="22"/>
                              </w:rPr>
                              <w:t xml:space="preserve">Remember to </w:t>
                            </w:r>
                            <w:r w:rsidRPr="00BD0C02">
                              <w:rPr>
                                <w:b/>
                                <w:sz w:val="22"/>
                                <w:szCs w:val="22"/>
                              </w:rPr>
                              <w:t>return</w:t>
                            </w:r>
                            <w:r w:rsidRPr="00BD0C02">
                              <w:rPr>
                                <w:sz w:val="22"/>
                                <w:szCs w:val="22"/>
                              </w:rPr>
                              <w:t xml:space="preserve"> your child’s </w:t>
                            </w:r>
                            <w:r w:rsidRPr="00BD0C02">
                              <w:rPr>
                                <w:b/>
                                <w:sz w:val="22"/>
                                <w:szCs w:val="22"/>
                              </w:rPr>
                              <w:t>library book</w:t>
                            </w:r>
                            <w:r w:rsidRPr="00BD0C02">
                              <w:rPr>
                                <w:sz w:val="22"/>
                                <w:szCs w:val="22"/>
                              </w:rPr>
                              <w:t xml:space="preserve"> each week so that they can check out a new book.</w:t>
                            </w:r>
                          </w:p>
                          <w:p w:rsidR="00F14BE4" w:rsidRDefault="00F14BE4">
                            <w:pPr>
                              <w:pStyle w:val="BodyText-Professional"/>
                              <w:rPr>
                                <w:sz w:val="22"/>
                                <w:szCs w:val="22"/>
                              </w:rPr>
                            </w:pPr>
                          </w:p>
                          <w:p w:rsidR="005F2CC4" w:rsidRPr="00BD0C02" w:rsidRDefault="001F2330">
                            <w:pPr>
                              <w:pStyle w:val="BodyText-Professional"/>
                              <w:rPr>
                                <w:b/>
                                <w:sz w:val="22"/>
                                <w:szCs w:val="22"/>
                              </w:rPr>
                            </w:pPr>
                            <w:r w:rsidRPr="00BD0C02">
                              <w:rPr>
                                <w:sz w:val="22"/>
                                <w:szCs w:val="22"/>
                              </w:rPr>
                              <w:t xml:space="preserve">Please remember to </w:t>
                            </w:r>
                            <w:r w:rsidRPr="00BD0C02">
                              <w:rPr>
                                <w:b/>
                                <w:sz w:val="22"/>
                                <w:szCs w:val="22"/>
                              </w:rPr>
                              <w:t>visit our blog</w:t>
                            </w:r>
                            <w:r w:rsidRPr="00BD0C02">
                              <w:rPr>
                                <w:sz w:val="22"/>
                                <w:szCs w:val="22"/>
                              </w:rPr>
                              <w:t xml:space="preserve"> often to see what we are doing in the classroom.  You can subscribe with your email address and be updated when new blogs are posted.  </w:t>
                            </w:r>
                            <w:r w:rsidR="00B77C1D" w:rsidRPr="00BD0C02">
                              <w:rPr>
                                <w:sz w:val="22"/>
                                <w:szCs w:val="22"/>
                              </w:rPr>
                              <w:t>Come check us out at</w:t>
                            </w:r>
                            <w:r w:rsidR="00FF2847" w:rsidRPr="00BD0C02">
                              <w:rPr>
                                <w:sz w:val="22"/>
                                <w:szCs w:val="22"/>
                              </w:rPr>
                              <w:t>:</w:t>
                            </w:r>
                            <w:r w:rsidR="00B77C1D" w:rsidRPr="00BD0C02">
                              <w:rPr>
                                <w:sz w:val="22"/>
                                <w:szCs w:val="22"/>
                              </w:rPr>
                              <w:t xml:space="preserve"> </w:t>
                            </w:r>
                            <w:r w:rsidR="003F0229" w:rsidRPr="00BD0C02">
                              <w:rPr>
                                <w:b/>
                                <w:sz w:val="22"/>
                                <w:szCs w:val="22"/>
                              </w:rPr>
                              <w:t>http://</w:t>
                            </w:r>
                            <w:r w:rsidR="00B77C1D" w:rsidRPr="00BD0C02">
                              <w:rPr>
                                <w:b/>
                                <w:sz w:val="22"/>
                                <w:szCs w:val="22"/>
                              </w:rPr>
                              <w:t>kinderkorner</w:t>
                            </w:r>
                            <w:r w:rsidR="00FF2847" w:rsidRPr="00BD0C02">
                              <w:rPr>
                                <w:b/>
                                <w:sz w:val="22"/>
                                <w:szCs w:val="22"/>
                              </w:rPr>
                              <w:t>.</w:t>
                            </w:r>
                            <w:r w:rsidR="00B77C1D" w:rsidRPr="00BD0C02">
                              <w:rPr>
                                <w:b/>
                                <w:sz w:val="22"/>
                                <w:szCs w:val="22"/>
                              </w:rPr>
                              <w:t>commons</w:t>
                            </w:r>
                            <w:r w:rsidR="00FF2847" w:rsidRPr="00BD0C02">
                              <w:rPr>
                                <w:b/>
                                <w:sz w:val="22"/>
                                <w:szCs w:val="22"/>
                              </w:rPr>
                              <w:t>.hwdsb.on.ca</w:t>
                            </w:r>
                            <w:r w:rsidR="003F0229" w:rsidRPr="00BD0C02">
                              <w:rPr>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5pt;margin-top:5.45pt;width:261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" o:allowincell="f" filled="f">
                <v:textbox style="mso-next-textbox:#Text Box 5">
                  <w:txbxContent>
                    <w:p w:rsidR="00A14812" w:rsidRPr="00BD0C02" w:rsidRDefault="00A14812" w:rsidP="00A14812">
                      <w:pPr>
                        <w:pStyle w:val="BodyText-Professional"/>
                        <w:rPr>
                          <w:sz w:val="22"/>
                          <w:szCs w:val="22"/>
                        </w:rPr>
                      </w:pPr>
                      <w:r w:rsidRPr="00BD0C02">
                        <w:rPr>
                          <w:sz w:val="22"/>
                          <w:szCs w:val="22"/>
                        </w:rPr>
                        <w:t xml:space="preserve">Remember to keep </w:t>
                      </w:r>
                      <w:r w:rsidRPr="00BD0C02">
                        <w:rPr>
                          <w:b/>
                          <w:sz w:val="22"/>
                          <w:szCs w:val="22"/>
                        </w:rPr>
                        <w:t>practicing putting on and doing up jackets and other outdoor clothes</w:t>
                      </w:r>
                      <w:r w:rsidRPr="00BD0C02">
                        <w:rPr>
                          <w:sz w:val="22"/>
                          <w:szCs w:val="22"/>
                        </w:rPr>
                        <w:t xml:space="preserve"> (</w:t>
                      </w:r>
                      <w:proofErr w:type="spellStart"/>
                      <w:r w:rsidRPr="00BD0C02">
                        <w:rPr>
                          <w:sz w:val="22"/>
                          <w:szCs w:val="22"/>
                        </w:rPr>
                        <w:t>snowpants</w:t>
                      </w:r>
                      <w:proofErr w:type="spellEnd"/>
                      <w:r w:rsidRPr="00BD0C02">
                        <w:rPr>
                          <w:sz w:val="22"/>
                          <w:szCs w:val="22"/>
                        </w:rPr>
                        <w:t xml:space="preserve">, hats, </w:t>
                      </w:r>
                      <w:proofErr w:type="gramStart"/>
                      <w:r w:rsidRPr="00BD0C02">
                        <w:rPr>
                          <w:sz w:val="22"/>
                          <w:szCs w:val="22"/>
                        </w:rPr>
                        <w:t>scarves</w:t>
                      </w:r>
                      <w:proofErr w:type="gramEnd"/>
                      <w:r w:rsidRPr="00BD0C02">
                        <w:rPr>
                          <w:sz w:val="22"/>
                          <w:szCs w:val="22"/>
                        </w:rPr>
                        <w:t xml:space="preserve">, mittens) to help your child further develop independence at school.  Please </w:t>
                      </w:r>
                      <w:r w:rsidRPr="00BD0C02">
                        <w:rPr>
                          <w:b/>
                          <w:sz w:val="22"/>
                          <w:szCs w:val="22"/>
                        </w:rPr>
                        <w:t>label your child’s belongings</w:t>
                      </w:r>
                      <w:r w:rsidR="00804092" w:rsidRPr="00BD0C02">
                        <w:rPr>
                          <w:sz w:val="22"/>
                          <w:szCs w:val="22"/>
                        </w:rPr>
                        <w:t xml:space="preserve"> to help us out</w:t>
                      </w:r>
                      <w:r w:rsidR="002240F0" w:rsidRPr="00BD0C02">
                        <w:rPr>
                          <w:sz w:val="22"/>
                          <w:szCs w:val="22"/>
                        </w:rPr>
                        <w:t xml:space="preserve"> and send a pair of indoor shoes if your child wears boots to school</w:t>
                      </w:r>
                      <w:r w:rsidR="00804092" w:rsidRPr="00BD0C02">
                        <w:rPr>
                          <w:sz w:val="22"/>
                          <w:szCs w:val="22"/>
                        </w:rPr>
                        <w:t>.</w:t>
                      </w:r>
                    </w:p>
                    <w:p w:rsidR="00F14BE4" w:rsidRDefault="00F14BE4" w:rsidP="00570418">
                      <w:pPr>
                        <w:pStyle w:val="BodyText-Professional"/>
                        <w:rPr>
                          <w:sz w:val="22"/>
                          <w:szCs w:val="22"/>
                        </w:rPr>
                      </w:pPr>
                    </w:p>
                    <w:p w:rsidR="00570418" w:rsidRPr="00BD0C02" w:rsidRDefault="00570418" w:rsidP="00570418">
                      <w:pPr>
                        <w:pStyle w:val="BodyText-Professional"/>
                        <w:rPr>
                          <w:sz w:val="22"/>
                          <w:szCs w:val="22"/>
                        </w:rPr>
                      </w:pPr>
                      <w:r w:rsidRPr="00BD0C02">
                        <w:rPr>
                          <w:sz w:val="22"/>
                          <w:szCs w:val="22"/>
                        </w:rPr>
                        <w:t xml:space="preserve">Also please send an </w:t>
                      </w:r>
                      <w:r w:rsidRPr="00BD0C02">
                        <w:rPr>
                          <w:b/>
                          <w:sz w:val="22"/>
                          <w:szCs w:val="22"/>
                        </w:rPr>
                        <w:t>extra pair of clothes</w:t>
                      </w:r>
                      <w:r w:rsidRPr="00BD0C02">
                        <w:rPr>
                          <w:sz w:val="22"/>
                          <w:szCs w:val="22"/>
                        </w:rPr>
                        <w:t xml:space="preserve"> in your child’s backpack </w:t>
                      </w:r>
                      <w:proofErr w:type="spellStart"/>
                      <w:r w:rsidRPr="00BD0C02">
                        <w:rPr>
                          <w:sz w:val="22"/>
                          <w:szCs w:val="22"/>
                        </w:rPr>
                        <w:t>incase</w:t>
                      </w:r>
                      <w:proofErr w:type="spellEnd"/>
                      <w:r w:rsidRPr="00BD0C02">
                        <w:rPr>
                          <w:sz w:val="22"/>
                          <w:szCs w:val="22"/>
                        </w:rPr>
                        <w:t xml:space="preserve"> accidents happen.</w:t>
                      </w:r>
                    </w:p>
                    <w:p w:rsidR="00F14BE4" w:rsidRDefault="00F14BE4">
                      <w:pPr>
                        <w:pStyle w:val="BodyText-Professional"/>
                        <w:rPr>
                          <w:sz w:val="22"/>
                          <w:szCs w:val="22"/>
                        </w:rPr>
                      </w:pPr>
                    </w:p>
                    <w:p w:rsidR="00A14812" w:rsidRPr="00BD0C02" w:rsidRDefault="00BD0C02">
                      <w:pPr>
                        <w:pStyle w:val="BodyText-Professional"/>
                        <w:rPr>
                          <w:sz w:val="22"/>
                          <w:szCs w:val="22"/>
                        </w:rPr>
                      </w:pPr>
                      <w:r w:rsidRPr="00BD0C02">
                        <w:rPr>
                          <w:sz w:val="22"/>
                          <w:szCs w:val="22"/>
                        </w:rPr>
                        <w:t xml:space="preserve">Don’t forget to </w:t>
                      </w:r>
                      <w:r w:rsidRPr="00BD0C02">
                        <w:rPr>
                          <w:b/>
                          <w:sz w:val="22"/>
                          <w:szCs w:val="22"/>
                        </w:rPr>
                        <w:t>complete and hand in your homework</w:t>
                      </w:r>
                      <w:r w:rsidRPr="00BD0C02">
                        <w:rPr>
                          <w:sz w:val="22"/>
                          <w:szCs w:val="22"/>
                        </w:rPr>
                        <w:t xml:space="preserve"> each week.  It is a great way to introduce our letter of the week!!</w:t>
                      </w:r>
                    </w:p>
                    <w:p w:rsidR="00F14BE4" w:rsidRDefault="00F14BE4" w:rsidP="006A2932">
                      <w:pPr>
                        <w:pStyle w:val="BodyText-Professional"/>
                        <w:rPr>
                          <w:sz w:val="22"/>
                          <w:szCs w:val="22"/>
                        </w:rPr>
                      </w:pPr>
                    </w:p>
                    <w:p w:rsidR="006A2932" w:rsidRPr="00BD0C02" w:rsidRDefault="006A2932" w:rsidP="006A2932">
                      <w:pPr>
                        <w:pStyle w:val="BodyText-Professional"/>
                        <w:rPr>
                          <w:sz w:val="22"/>
                          <w:szCs w:val="22"/>
                        </w:rPr>
                      </w:pPr>
                      <w:r w:rsidRPr="00BD0C02">
                        <w:rPr>
                          <w:sz w:val="22"/>
                          <w:szCs w:val="22"/>
                        </w:rPr>
                        <w:t xml:space="preserve">Remember to </w:t>
                      </w:r>
                      <w:r w:rsidRPr="00BD0C02">
                        <w:rPr>
                          <w:b/>
                          <w:sz w:val="22"/>
                          <w:szCs w:val="22"/>
                        </w:rPr>
                        <w:t>return</w:t>
                      </w:r>
                      <w:r w:rsidRPr="00BD0C02">
                        <w:rPr>
                          <w:sz w:val="22"/>
                          <w:szCs w:val="22"/>
                        </w:rPr>
                        <w:t xml:space="preserve"> your child’s </w:t>
                      </w:r>
                      <w:r w:rsidRPr="00BD0C02">
                        <w:rPr>
                          <w:b/>
                          <w:sz w:val="22"/>
                          <w:szCs w:val="22"/>
                        </w:rPr>
                        <w:t>library book</w:t>
                      </w:r>
                      <w:r w:rsidRPr="00BD0C02">
                        <w:rPr>
                          <w:sz w:val="22"/>
                          <w:szCs w:val="22"/>
                        </w:rPr>
                        <w:t xml:space="preserve"> each week so that they can check out a new book.</w:t>
                      </w:r>
                    </w:p>
                    <w:p w:rsidR="00F14BE4" w:rsidRDefault="00F14BE4">
                      <w:pPr>
                        <w:pStyle w:val="BodyText-Professional"/>
                        <w:rPr>
                          <w:sz w:val="22"/>
                          <w:szCs w:val="22"/>
                        </w:rPr>
                      </w:pPr>
                    </w:p>
                    <w:p w:rsidR="005F2CC4" w:rsidRPr="00BD0C02" w:rsidRDefault="001F2330">
                      <w:pPr>
                        <w:pStyle w:val="BodyText-Professional"/>
                        <w:rPr>
                          <w:b/>
                          <w:sz w:val="22"/>
                          <w:szCs w:val="22"/>
                        </w:rPr>
                      </w:pPr>
                      <w:r w:rsidRPr="00BD0C02">
                        <w:rPr>
                          <w:sz w:val="22"/>
                          <w:szCs w:val="22"/>
                        </w:rPr>
                        <w:t xml:space="preserve">Please remember to </w:t>
                      </w:r>
                      <w:r w:rsidRPr="00BD0C02">
                        <w:rPr>
                          <w:b/>
                          <w:sz w:val="22"/>
                          <w:szCs w:val="22"/>
                        </w:rPr>
                        <w:t>visit our blog</w:t>
                      </w:r>
                      <w:r w:rsidRPr="00BD0C02">
                        <w:rPr>
                          <w:sz w:val="22"/>
                          <w:szCs w:val="22"/>
                        </w:rPr>
                        <w:t xml:space="preserve"> often to see what we are doing in the classroom.  You can subscribe with your email address and be updated when new blogs are posted.  </w:t>
                      </w:r>
                      <w:r w:rsidR="00B77C1D" w:rsidRPr="00BD0C02">
                        <w:rPr>
                          <w:sz w:val="22"/>
                          <w:szCs w:val="22"/>
                        </w:rPr>
                        <w:t>Come check us out at</w:t>
                      </w:r>
                      <w:r w:rsidR="00FF2847" w:rsidRPr="00BD0C02">
                        <w:rPr>
                          <w:sz w:val="22"/>
                          <w:szCs w:val="22"/>
                        </w:rPr>
                        <w:t>:</w:t>
                      </w:r>
                      <w:r w:rsidR="00B77C1D" w:rsidRPr="00BD0C02">
                        <w:rPr>
                          <w:sz w:val="22"/>
                          <w:szCs w:val="22"/>
                        </w:rPr>
                        <w:t xml:space="preserve"> </w:t>
                      </w:r>
                      <w:r w:rsidR="003F0229" w:rsidRPr="00BD0C02">
                        <w:rPr>
                          <w:b/>
                          <w:sz w:val="22"/>
                          <w:szCs w:val="22"/>
                        </w:rPr>
                        <w:t>http://</w:t>
                      </w:r>
                      <w:r w:rsidR="00B77C1D" w:rsidRPr="00BD0C02">
                        <w:rPr>
                          <w:b/>
                          <w:sz w:val="22"/>
                          <w:szCs w:val="22"/>
                        </w:rPr>
                        <w:t>kinderkorner</w:t>
                      </w:r>
                      <w:r w:rsidR="00FF2847" w:rsidRPr="00BD0C02">
                        <w:rPr>
                          <w:b/>
                          <w:sz w:val="22"/>
                          <w:szCs w:val="22"/>
                        </w:rPr>
                        <w:t>.</w:t>
                      </w:r>
                      <w:r w:rsidR="00B77C1D" w:rsidRPr="00BD0C02">
                        <w:rPr>
                          <w:b/>
                          <w:sz w:val="22"/>
                          <w:szCs w:val="22"/>
                        </w:rPr>
                        <w:t>commons</w:t>
                      </w:r>
                      <w:r w:rsidR="00FF2847" w:rsidRPr="00BD0C02">
                        <w:rPr>
                          <w:b/>
                          <w:sz w:val="22"/>
                          <w:szCs w:val="22"/>
                        </w:rPr>
                        <w:t>.hwdsb.on.ca</w:t>
                      </w:r>
                      <w:r w:rsidR="003F0229" w:rsidRPr="00BD0C02">
                        <w:rPr>
                          <w:b/>
                          <w:sz w:val="22"/>
                          <w:szCs w:val="22"/>
                        </w:rPr>
                        <w:t>/</w:t>
                      </w:r>
                    </w:p>
                  </w:txbxContent>
                </v:textbox>
              </v:shape>
            </w:pict>
          </mc:Fallback>
        </mc:AlternateContent>
      </w:r>
      <w:r w:rsidR="00C6516D">
        <w:rPr>
          <w:noProof/>
          <w:lang w:eastAsia="ko-KR"/>
        </w:rPr>
        <mc:AlternateContent>
          <mc:Choice Requires="wps">
            <w:drawing>
              <wp:anchor distT="0" distB="0" distL="114300" distR="114300" simplePos="0" relativeHeight="251660288" behindDoc="0" locked="0" layoutInCell="0" allowOverlap="1" wp14:anchorId="39C00823" wp14:editId="1704F192">
                <wp:simplePos x="0" y="0"/>
                <wp:positionH relativeFrom="column">
                  <wp:posOffset>3395345</wp:posOffset>
                </wp:positionH>
                <wp:positionV relativeFrom="paragraph">
                  <wp:posOffset>69215</wp:posOffset>
                </wp:positionV>
                <wp:extent cx="3314700" cy="7610475"/>
                <wp:effectExtent l="0" t="0" r="19050" b="2857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610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45F3E" w:rsidRDefault="002051EB">
                            <w:pPr>
                              <w:pStyle w:val="Picture-Professional"/>
                              <w:rPr>
                                <w:rFonts w:ascii="Arial Black" w:hAnsi="Arial Black"/>
                                <w:sz w:val="32"/>
                                <w:szCs w:val="32"/>
                              </w:rPr>
                            </w:pPr>
                            <w:r w:rsidRPr="002051EB">
                              <w:rPr>
                                <w:rFonts w:ascii="Arial Black" w:hAnsi="Arial Black"/>
                                <w:sz w:val="32"/>
                                <w:szCs w:val="32"/>
                              </w:rPr>
                              <w:t xml:space="preserve">A look back at </w:t>
                            </w:r>
                            <w:r w:rsidR="00CE6800">
                              <w:rPr>
                                <w:rFonts w:ascii="Arial Black" w:hAnsi="Arial Black"/>
                                <w:sz w:val="32"/>
                                <w:szCs w:val="32"/>
                              </w:rPr>
                              <w:t>Dece</w:t>
                            </w:r>
                            <w:r w:rsidR="00545F3E">
                              <w:rPr>
                                <w:rFonts w:ascii="Arial Black" w:hAnsi="Arial Black"/>
                                <w:sz w:val="32"/>
                                <w:szCs w:val="32"/>
                              </w:rPr>
                              <w:t>mber</w:t>
                            </w:r>
                          </w:p>
                          <w:p w:rsidR="00D7376C" w:rsidRDefault="00C86236">
                            <w:pPr>
                              <w:pStyle w:val="Picture-Professional"/>
                            </w:pPr>
                            <w:r>
                              <w:t xml:space="preserve">In Language we </w:t>
                            </w:r>
                            <w:r w:rsidR="00B963E0">
                              <w:t>reviewed the letters</w:t>
                            </w:r>
                            <w:r w:rsidR="00425D0C">
                              <w:t xml:space="preserve"> E, F and G</w:t>
                            </w:r>
                            <w:r w:rsidR="0013337D">
                              <w:t xml:space="preserve">. </w:t>
                            </w:r>
                            <w:r w:rsidR="004C48AB">
                              <w:t>Our favourite was the drawings of the kid’s family!!  It was so nice to see the family’s names on the picture</w:t>
                            </w:r>
                            <w:r w:rsidR="002C11C4">
                              <w:t>s</w:t>
                            </w:r>
                            <w:r w:rsidR="004C48AB">
                              <w:t xml:space="preserve"> too!</w:t>
                            </w:r>
                            <w:r w:rsidR="0013337D">
                              <w:t xml:space="preserve"> </w:t>
                            </w:r>
                          </w:p>
                          <w:p w:rsidR="002C11C4" w:rsidRDefault="00C9701F" w:rsidP="00C9701F">
                            <w:pPr>
                              <w:pStyle w:val="Picture-Professional"/>
                              <w:jc w:val="center"/>
                            </w:pPr>
                            <w:r>
                              <w:rPr>
                                <w:noProof/>
                                <w:lang w:eastAsia="ko-KR"/>
                              </w:rPr>
                              <w:drawing>
                                <wp:inline distT="0" distB="0" distL="0" distR="0">
                                  <wp:extent cx="1600200" cy="111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5.jpg"/>
                                          <pic:cNvPicPr/>
                                        </pic:nvPicPr>
                                        <pic:blipFill>
                                          <a:blip r:embed="rId8">
                                            <a:extLst>
                                              <a:ext uri="{28A0092B-C50C-407E-A947-70E740481C1C}">
                                                <a14:useLocalDpi xmlns:a14="http://schemas.microsoft.com/office/drawing/2010/main" val="0"/>
                                              </a:ext>
                                            </a:extLst>
                                          </a:blip>
                                          <a:stretch>
                                            <a:fillRect/>
                                          </a:stretch>
                                        </pic:blipFill>
                                        <pic:spPr>
                                          <a:xfrm>
                                            <a:off x="0" y="0"/>
                                            <a:ext cx="1606554" cy="1118850"/>
                                          </a:xfrm>
                                          <a:prstGeom prst="rect">
                                            <a:avLst/>
                                          </a:prstGeom>
                                        </pic:spPr>
                                      </pic:pic>
                                    </a:graphicData>
                                  </a:graphic>
                                </wp:inline>
                              </w:drawing>
                            </w:r>
                          </w:p>
                          <w:p w:rsidR="002C11C4" w:rsidRDefault="002C11C4">
                            <w:pPr>
                              <w:pStyle w:val="Picture-Professional"/>
                            </w:pPr>
                            <w:r>
                              <w:t>Our focus on the fairytale “The Gingerbread Man” was a hit!!  We compared different versions of the story finding many similarities and differences</w:t>
                            </w:r>
                            <w:r w:rsidR="00AF1D1B">
                              <w:t xml:space="preserve"> in each.  Thank you for the donations of the beautiful junk!!  The children loved building gingerbread houses and ice castles with them.</w:t>
                            </w:r>
                            <w:r w:rsidR="002240F0">
                              <w:t xml:space="preserve">  On Joy Day the children even got to decorate their own gingerbread cookie.  Yummy!!</w:t>
                            </w:r>
                          </w:p>
                          <w:p w:rsidR="00D3630B" w:rsidRDefault="00D3630B">
                            <w:pPr>
                              <w:pStyle w:val="Picture-Professional"/>
                            </w:pPr>
                          </w:p>
                          <w:p w:rsidR="005A6177" w:rsidRDefault="00C9701F" w:rsidP="00C9701F">
                            <w:pPr>
                              <w:pStyle w:val="Picture-Professional"/>
                              <w:jc w:val="center"/>
                            </w:pPr>
                            <w:r>
                              <w:rPr>
                                <w:noProof/>
                                <w:lang w:eastAsia="ko-KR"/>
                              </w:rPr>
                              <w:drawing>
                                <wp:inline distT="0" distB="0" distL="0" distR="0">
                                  <wp:extent cx="923925" cy="123183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 100.jpg"/>
                                          <pic:cNvPicPr/>
                                        </pic:nvPicPr>
                                        <pic:blipFill>
                                          <a:blip r:embed="rId9">
                                            <a:extLst>
                                              <a:ext uri="{28A0092B-C50C-407E-A947-70E740481C1C}">
                                                <a14:useLocalDpi xmlns:a14="http://schemas.microsoft.com/office/drawing/2010/main" val="0"/>
                                              </a:ext>
                                            </a:extLst>
                                          </a:blip>
                                          <a:stretch>
                                            <a:fillRect/>
                                          </a:stretch>
                                        </pic:blipFill>
                                        <pic:spPr>
                                          <a:xfrm>
                                            <a:off x="0" y="0"/>
                                            <a:ext cx="923925" cy="1231836"/>
                                          </a:xfrm>
                                          <a:prstGeom prst="rect">
                                            <a:avLst/>
                                          </a:prstGeom>
                                        </pic:spPr>
                                      </pic:pic>
                                    </a:graphicData>
                                  </a:graphic>
                                </wp:inline>
                              </w:drawing>
                            </w:r>
                          </w:p>
                          <w:p w:rsidR="00D3630B" w:rsidRDefault="00D3630B" w:rsidP="00C9701F">
                            <w:pPr>
                              <w:pStyle w:val="Picture-Professional"/>
                              <w:jc w:val="center"/>
                            </w:pPr>
                            <w:bookmarkStart w:id="0" w:name="_GoBack"/>
                            <w:bookmarkEnd w:id="0"/>
                          </w:p>
                          <w:p w:rsidR="00C86236" w:rsidRDefault="00C86236">
                            <w:pPr>
                              <w:pStyle w:val="Picture-Professional"/>
                            </w:pPr>
                            <w:r>
                              <w:t xml:space="preserve">In Math we </w:t>
                            </w:r>
                            <w:r w:rsidR="004C48AB">
                              <w:t>enjoyed making graphs!!  The students collected information, placed objects onto graphs</w:t>
                            </w:r>
                            <w:r w:rsidR="005A6177">
                              <w:t>, coloured in graphs based on information gathered and interpreted the information from the graph.</w:t>
                            </w:r>
                          </w:p>
                          <w:p w:rsidR="00BF1647" w:rsidRDefault="00E3691C" w:rsidP="00E3691C">
                            <w:pPr>
                              <w:pStyle w:val="Picture-Professional"/>
                              <w:jc w:val="center"/>
                            </w:pPr>
                            <w:r>
                              <w:rPr>
                                <w:noProof/>
                                <w:lang w:eastAsia="ko-KR"/>
                              </w:rPr>
                              <w:drawing>
                                <wp:inline distT="0" distB="0" distL="0" distR="0">
                                  <wp:extent cx="1307373" cy="17430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 002.jpg"/>
                                          <pic:cNvPicPr/>
                                        </pic:nvPicPr>
                                        <pic:blipFill>
                                          <a:blip r:embed="rId10">
                                            <a:extLst>
                                              <a:ext uri="{28A0092B-C50C-407E-A947-70E740481C1C}">
                                                <a14:useLocalDpi xmlns:a14="http://schemas.microsoft.com/office/drawing/2010/main" val="0"/>
                                              </a:ext>
                                            </a:extLst>
                                          </a:blip>
                                          <a:stretch>
                                            <a:fillRect/>
                                          </a:stretch>
                                        </pic:blipFill>
                                        <pic:spPr>
                                          <a:xfrm>
                                            <a:off x="0" y="0"/>
                                            <a:ext cx="1307772" cy="1743607"/>
                                          </a:xfrm>
                                          <a:prstGeom prst="rect">
                                            <a:avLst/>
                                          </a:prstGeom>
                                        </pic:spPr>
                                      </pic:pic>
                                    </a:graphicData>
                                  </a:graphic>
                                </wp:inline>
                              </w:drawing>
                            </w:r>
                          </w:p>
                          <w:p w:rsidR="00BF1647" w:rsidRDefault="00BF1647">
                            <w:pPr>
                              <w:pStyle w:val="Picture-Professional"/>
                            </w:pPr>
                          </w:p>
                          <w:p w:rsidR="00BF1647" w:rsidRDefault="00BF1647">
                            <w:pPr>
                              <w:pStyle w:val="Picture-Professional"/>
                            </w:pPr>
                          </w:p>
                          <w:p w:rsidR="004710F5" w:rsidRDefault="004710F5">
                            <w:pPr>
                              <w:pStyle w:val="Picture-Professional"/>
                            </w:pPr>
                          </w:p>
                          <w:p w:rsidR="004710F5" w:rsidRDefault="004710F5">
                            <w:pPr>
                              <w:pStyle w:val="Picture-Professional"/>
                            </w:pPr>
                          </w:p>
                          <w:p w:rsidR="004710F5" w:rsidRDefault="004710F5">
                            <w:pPr>
                              <w:pStyle w:val="Picture-Professional"/>
                            </w:pPr>
                          </w:p>
                          <w:p w:rsidR="004710F5" w:rsidRDefault="004710F5">
                            <w:pPr>
                              <w:pStyle w:val="Picture-Professional"/>
                            </w:pPr>
                          </w:p>
                          <w:p w:rsidR="00EF45AB" w:rsidRDefault="00EF45AB">
                            <w:pPr>
                              <w:pStyle w:val="Picture-Professional"/>
                            </w:pPr>
                          </w:p>
                          <w:p w:rsidR="00EF45AB" w:rsidRDefault="00EF45AB">
                            <w:pPr>
                              <w:pStyle w:val="Picture-Professional"/>
                            </w:pPr>
                          </w:p>
                          <w:p w:rsidR="005A6177" w:rsidRDefault="005A6177">
                            <w:pPr>
                              <w:pStyle w:val="Picture-Professional"/>
                            </w:pPr>
                            <w:r>
                              <w:t>Pajama Day and our annual Turkey Lunch were so much fun!!  The best</w:t>
                            </w:r>
                            <w:r w:rsidR="00BD0C02">
                              <w:t xml:space="preserve"> was the visit from Santa!!  </w:t>
                            </w:r>
                          </w:p>
                          <w:p w:rsidR="004710F5" w:rsidRDefault="004710F5" w:rsidP="004710F5">
                            <w:pPr>
                              <w:pStyle w:val="Picture-Professional"/>
                              <w:jc w:val="center"/>
                            </w:pPr>
                            <w:r w:rsidRPr="004710F5">
                              <w:rPr>
                                <w:noProof/>
                                <w:lang w:eastAsia="ko-KR"/>
                              </w:rPr>
                              <w:drawing>
                                <wp:inline distT="0" distB="0" distL="0" distR="0" wp14:anchorId="3CB3C2A7" wp14:editId="573F4E5E">
                                  <wp:extent cx="1371600" cy="64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534" cy="647669"/>
                                          </a:xfrm>
                                          <a:prstGeom prst="rect">
                                            <a:avLst/>
                                          </a:prstGeom>
                                          <a:noFill/>
                                          <a:ln>
                                            <a:noFill/>
                                          </a:ln>
                                        </pic:spPr>
                                      </pic:pic>
                                    </a:graphicData>
                                  </a:graphic>
                                </wp:inline>
                              </w:drawing>
                            </w:r>
                          </w:p>
                          <w:p w:rsidR="00C051B3" w:rsidRDefault="00C051B3" w:rsidP="00C051B3">
                            <w:pPr>
                              <w:pStyle w:val="Picture-Professional"/>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67.35pt;margin-top:5.45pt;width:261pt;height:59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" o:allowincell="f" filled="f">
                <v:textbox>
                  <w:txbxContent>
                    <w:p w:rsidR="00545F3E" w:rsidRDefault="002051EB">
                      <w:pPr>
                        <w:pStyle w:val="Picture-Professional"/>
                        <w:rPr>
                          <w:rFonts w:ascii="Arial Black" w:hAnsi="Arial Black"/>
                          <w:sz w:val="32"/>
                          <w:szCs w:val="32"/>
                        </w:rPr>
                      </w:pPr>
                      <w:r w:rsidRPr="002051EB">
                        <w:rPr>
                          <w:rFonts w:ascii="Arial Black" w:hAnsi="Arial Black"/>
                          <w:sz w:val="32"/>
                          <w:szCs w:val="32"/>
                        </w:rPr>
                        <w:t xml:space="preserve">A look back at </w:t>
                      </w:r>
                      <w:r w:rsidR="00CE6800">
                        <w:rPr>
                          <w:rFonts w:ascii="Arial Black" w:hAnsi="Arial Black"/>
                          <w:sz w:val="32"/>
                          <w:szCs w:val="32"/>
                        </w:rPr>
                        <w:t>Dece</w:t>
                      </w:r>
                      <w:r w:rsidR="00545F3E">
                        <w:rPr>
                          <w:rFonts w:ascii="Arial Black" w:hAnsi="Arial Black"/>
                          <w:sz w:val="32"/>
                          <w:szCs w:val="32"/>
                        </w:rPr>
                        <w:t>mber</w:t>
                      </w:r>
                    </w:p>
                    <w:p w:rsidR="00D7376C" w:rsidRDefault="00C86236">
                      <w:pPr>
                        <w:pStyle w:val="Picture-Professional"/>
                      </w:pPr>
                      <w:r>
                        <w:t xml:space="preserve">In Language we </w:t>
                      </w:r>
                      <w:r w:rsidR="00B963E0">
                        <w:t>reviewed the letters</w:t>
                      </w:r>
                      <w:r w:rsidR="00425D0C">
                        <w:t xml:space="preserve"> E, F and G</w:t>
                      </w:r>
                      <w:r w:rsidR="0013337D">
                        <w:t xml:space="preserve">. </w:t>
                      </w:r>
                      <w:r w:rsidR="004C48AB">
                        <w:t>Our favourite was the drawings of the kid’s family!!  It was so nice to see the family’s names on the picture</w:t>
                      </w:r>
                      <w:r w:rsidR="002C11C4">
                        <w:t>s</w:t>
                      </w:r>
                      <w:r w:rsidR="004C48AB">
                        <w:t xml:space="preserve"> too!</w:t>
                      </w:r>
                      <w:r w:rsidR="0013337D">
                        <w:t xml:space="preserve"> </w:t>
                      </w:r>
                    </w:p>
                    <w:p w:rsidR="002C11C4" w:rsidRDefault="00C9701F" w:rsidP="00C9701F">
                      <w:pPr>
                        <w:pStyle w:val="Picture-Professional"/>
                        <w:jc w:val="center"/>
                      </w:pPr>
                      <w:r>
                        <w:rPr>
                          <w:noProof/>
                          <w:lang w:eastAsia="ko-KR"/>
                        </w:rPr>
                        <w:drawing>
                          <wp:inline distT="0" distB="0" distL="0" distR="0">
                            <wp:extent cx="1600200" cy="111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5.jpg"/>
                                    <pic:cNvPicPr/>
                                  </pic:nvPicPr>
                                  <pic:blipFill>
                                    <a:blip r:embed="rId8">
                                      <a:extLst>
                                        <a:ext uri="{28A0092B-C50C-407E-A947-70E740481C1C}">
                                          <a14:useLocalDpi xmlns:a14="http://schemas.microsoft.com/office/drawing/2010/main" val="0"/>
                                        </a:ext>
                                      </a:extLst>
                                    </a:blip>
                                    <a:stretch>
                                      <a:fillRect/>
                                    </a:stretch>
                                  </pic:blipFill>
                                  <pic:spPr>
                                    <a:xfrm>
                                      <a:off x="0" y="0"/>
                                      <a:ext cx="1606554" cy="1118850"/>
                                    </a:xfrm>
                                    <a:prstGeom prst="rect">
                                      <a:avLst/>
                                    </a:prstGeom>
                                  </pic:spPr>
                                </pic:pic>
                              </a:graphicData>
                            </a:graphic>
                          </wp:inline>
                        </w:drawing>
                      </w:r>
                    </w:p>
                    <w:p w:rsidR="002C11C4" w:rsidRDefault="002C11C4">
                      <w:pPr>
                        <w:pStyle w:val="Picture-Professional"/>
                      </w:pPr>
                      <w:r>
                        <w:t>Our focus on the fairytale “The Gingerbread Man” was a hit!!  We compared different versions of the story finding many similarities and differences</w:t>
                      </w:r>
                      <w:r w:rsidR="00AF1D1B">
                        <w:t xml:space="preserve"> in each.  Thank you for the donations of the beautiful junk!!  The children loved building gingerbread houses and ice castles with them.</w:t>
                      </w:r>
                      <w:r w:rsidR="002240F0">
                        <w:t xml:space="preserve">  On Joy Day the children even got to decorate their own gingerbread cookie.  Yummy!!</w:t>
                      </w:r>
                    </w:p>
                    <w:p w:rsidR="00D3630B" w:rsidRDefault="00D3630B">
                      <w:pPr>
                        <w:pStyle w:val="Picture-Professional"/>
                      </w:pPr>
                    </w:p>
                    <w:p w:rsidR="005A6177" w:rsidRDefault="00C9701F" w:rsidP="00C9701F">
                      <w:pPr>
                        <w:pStyle w:val="Picture-Professional"/>
                        <w:jc w:val="center"/>
                      </w:pPr>
                      <w:r>
                        <w:rPr>
                          <w:noProof/>
                          <w:lang w:eastAsia="ko-KR"/>
                        </w:rPr>
                        <w:drawing>
                          <wp:inline distT="0" distB="0" distL="0" distR="0">
                            <wp:extent cx="923925" cy="123183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 100.jpg"/>
                                    <pic:cNvPicPr/>
                                  </pic:nvPicPr>
                                  <pic:blipFill>
                                    <a:blip r:embed="rId9">
                                      <a:extLst>
                                        <a:ext uri="{28A0092B-C50C-407E-A947-70E740481C1C}">
                                          <a14:useLocalDpi xmlns:a14="http://schemas.microsoft.com/office/drawing/2010/main" val="0"/>
                                        </a:ext>
                                      </a:extLst>
                                    </a:blip>
                                    <a:stretch>
                                      <a:fillRect/>
                                    </a:stretch>
                                  </pic:blipFill>
                                  <pic:spPr>
                                    <a:xfrm>
                                      <a:off x="0" y="0"/>
                                      <a:ext cx="923925" cy="1231836"/>
                                    </a:xfrm>
                                    <a:prstGeom prst="rect">
                                      <a:avLst/>
                                    </a:prstGeom>
                                  </pic:spPr>
                                </pic:pic>
                              </a:graphicData>
                            </a:graphic>
                          </wp:inline>
                        </w:drawing>
                      </w:r>
                    </w:p>
                    <w:p w:rsidR="00D3630B" w:rsidRDefault="00D3630B" w:rsidP="00C9701F">
                      <w:pPr>
                        <w:pStyle w:val="Picture-Professional"/>
                        <w:jc w:val="center"/>
                      </w:pPr>
                      <w:bookmarkStart w:id="1" w:name="_GoBack"/>
                      <w:bookmarkEnd w:id="1"/>
                    </w:p>
                    <w:p w:rsidR="00C86236" w:rsidRDefault="00C86236">
                      <w:pPr>
                        <w:pStyle w:val="Picture-Professional"/>
                      </w:pPr>
                      <w:r>
                        <w:t xml:space="preserve">In Math we </w:t>
                      </w:r>
                      <w:r w:rsidR="004C48AB">
                        <w:t>enjoyed making graphs!!  The students collected information, placed objects onto graphs</w:t>
                      </w:r>
                      <w:r w:rsidR="005A6177">
                        <w:t>, coloured in graphs based on information gathered and interpreted the information from the graph.</w:t>
                      </w:r>
                    </w:p>
                    <w:p w:rsidR="00BF1647" w:rsidRDefault="00E3691C" w:rsidP="00E3691C">
                      <w:pPr>
                        <w:pStyle w:val="Picture-Professional"/>
                        <w:jc w:val="center"/>
                      </w:pPr>
                      <w:r>
                        <w:rPr>
                          <w:noProof/>
                          <w:lang w:eastAsia="ko-KR"/>
                        </w:rPr>
                        <w:drawing>
                          <wp:inline distT="0" distB="0" distL="0" distR="0">
                            <wp:extent cx="1307373" cy="17430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 002.jpg"/>
                                    <pic:cNvPicPr/>
                                  </pic:nvPicPr>
                                  <pic:blipFill>
                                    <a:blip r:embed="rId10">
                                      <a:extLst>
                                        <a:ext uri="{28A0092B-C50C-407E-A947-70E740481C1C}">
                                          <a14:useLocalDpi xmlns:a14="http://schemas.microsoft.com/office/drawing/2010/main" val="0"/>
                                        </a:ext>
                                      </a:extLst>
                                    </a:blip>
                                    <a:stretch>
                                      <a:fillRect/>
                                    </a:stretch>
                                  </pic:blipFill>
                                  <pic:spPr>
                                    <a:xfrm>
                                      <a:off x="0" y="0"/>
                                      <a:ext cx="1307772" cy="1743607"/>
                                    </a:xfrm>
                                    <a:prstGeom prst="rect">
                                      <a:avLst/>
                                    </a:prstGeom>
                                  </pic:spPr>
                                </pic:pic>
                              </a:graphicData>
                            </a:graphic>
                          </wp:inline>
                        </w:drawing>
                      </w:r>
                    </w:p>
                    <w:p w:rsidR="00BF1647" w:rsidRDefault="00BF1647">
                      <w:pPr>
                        <w:pStyle w:val="Picture-Professional"/>
                      </w:pPr>
                    </w:p>
                    <w:p w:rsidR="00BF1647" w:rsidRDefault="00BF1647">
                      <w:pPr>
                        <w:pStyle w:val="Picture-Professional"/>
                      </w:pPr>
                    </w:p>
                    <w:p w:rsidR="004710F5" w:rsidRDefault="004710F5">
                      <w:pPr>
                        <w:pStyle w:val="Picture-Professional"/>
                      </w:pPr>
                    </w:p>
                    <w:p w:rsidR="004710F5" w:rsidRDefault="004710F5">
                      <w:pPr>
                        <w:pStyle w:val="Picture-Professional"/>
                      </w:pPr>
                    </w:p>
                    <w:p w:rsidR="004710F5" w:rsidRDefault="004710F5">
                      <w:pPr>
                        <w:pStyle w:val="Picture-Professional"/>
                      </w:pPr>
                    </w:p>
                    <w:p w:rsidR="004710F5" w:rsidRDefault="004710F5">
                      <w:pPr>
                        <w:pStyle w:val="Picture-Professional"/>
                      </w:pPr>
                    </w:p>
                    <w:p w:rsidR="00EF45AB" w:rsidRDefault="00EF45AB">
                      <w:pPr>
                        <w:pStyle w:val="Picture-Professional"/>
                      </w:pPr>
                    </w:p>
                    <w:p w:rsidR="00EF45AB" w:rsidRDefault="00EF45AB">
                      <w:pPr>
                        <w:pStyle w:val="Picture-Professional"/>
                      </w:pPr>
                    </w:p>
                    <w:p w:rsidR="005A6177" w:rsidRDefault="005A6177">
                      <w:pPr>
                        <w:pStyle w:val="Picture-Professional"/>
                      </w:pPr>
                      <w:r>
                        <w:t>Pajama Day and our annual Turkey Lunch were so much fun!!  The best</w:t>
                      </w:r>
                      <w:r w:rsidR="00BD0C02">
                        <w:t xml:space="preserve"> was the visit from Santa!!  </w:t>
                      </w:r>
                    </w:p>
                    <w:p w:rsidR="004710F5" w:rsidRDefault="004710F5" w:rsidP="004710F5">
                      <w:pPr>
                        <w:pStyle w:val="Picture-Professional"/>
                        <w:jc w:val="center"/>
                      </w:pPr>
                      <w:r w:rsidRPr="004710F5">
                        <w:rPr>
                          <w:noProof/>
                          <w:lang w:eastAsia="ko-KR"/>
                        </w:rPr>
                        <w:drawing>
                          <wp:inline distT="0" distB="0" distL="0" distR="0" wp14:anchorId="3CB3C2A7" wp14:editId="573F4E5E">
                            <wp:extent cx="1371600" cy="647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534" cy="647669"/>
                                    </a:xfrm>
                                    <a:prstGeom prst="rect">
                                      <a:avLst/>
                                    </a:prstGeom>
                                    <a:noFill/>
                                    <a:ln>
                                      <a:noFill/>
                                    </a:ln>
                                  </pic:spPr>
                                </pic:pic>
                              </a:graphicData>
                            </a:graphic>
                          </wp:inline>
                        </w:drawing>
                      </w:r>
                    </w:p>
                    <w:p w:rsidR="00C051B3" w:rsidRDefault="00C051B3" w:rsidP="00C051B3">
                      <w:pPr>
                        <w:pStyle w:val="Picture-Professional"/>
                        <w:jc w:val="center"/>
                      </w:pP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570418" w:rsidRDefault="00570418"/>
    <w:p w:rsidR="00570418" w:rsidRDefault="00570418"/>
    <w:p w:rsidR="00570418" w:rsidRDefault="00570418"/>
    <w:p w:rsidR="00BF5699" w:rsidRDefault="00BF5699"/>
    <w:p w:rsidR="00BF5699" w:rsidRDefault="00BF5699"/>
    <w:p w:rsidR="00BF5699" w:rsidRDefault="00BF5699"/>
    <w:p w:rsidR="00BF5699" w:rsidRDefault="00BF5699"/>
    <w:p w:rsidR="00570418" w:rsidRDefault="00570418"/>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588"/>
        <w:gridCol w:w="12"/>
        <w:gridCol w:w="4668"/>
        <w:gridCol w:w="12"/>
        <w:gridCol w:w="5358"/>
      </w:tblGrid>
      <w:tr w:rsidR="00AC65D0">
        <w:trPr>
          <w:gridAfter w:val="2"/>
          <w:wAfter w:w="5370" w:type="dxa"/>
        </w:trPr>
        <w:tc>
          <w:tcPr>
            <w:tcW w:w="5280" w:type="dxa"/>
            <w:gridSpan w:val="4"/>
            <w:tcBorders>
              <w:top w:val="nil"/>
              <w:left w:val="nil"/>
              <w:bottom w:val="nil"/>
              <w:right w:val="nil"/>
            </w:tcBorders>
          </w:tcPr>
          <w:p w:rsidR="00AC65D0" w:rsidRDefault="00B43BE5" w:rsidP="00B868F9">
            <w:pPr>
              <w:pStyle w:val="TOCHeading-Professional"/>
            </w:pPr>
            <w:r>
              <w:rPr>
                <w:noProof/>
                <w:lang w:eastAsia="ko-KR"/>
              </w:rPr>
              <mc:AlternateContent>
                <mc:Choice Requires="wps">
                  <w:drawing>
                    <wp:anchor distT="0" distB="0" distL="114300" distR="114300" simplePos="0" relativeHeight="251661312" behindDoc="0" locked="0" layoutInCell="0" allowOverlap="1" wp14:anchorId="6B989DDC" wp14:editId="58ECE4BA">
                      <wp:simplePos x="0" y="0"/>
                      <wp:positionH relativeFrom="column">
                        <wp:posOffset>-62230</wp:posOffset>
                      </wp:positionH>
                      <wp:positionV relativeFrom="paragraph">
                        <wp:posOffset>125095</wp:posOffset>
                      </wp:positionV>
                      <wp:extent cx="3314700" cy="45085"/>
                      <wp:effectExtent l="0" t="19050" r="0" b="1206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9pt;margin-top:9.85pt;width:261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" o:allowincell="f" filled="f" stroked="f">
                      <v:textbox>
                        <w:txbxContent>
                          <w:p w:rsidR="00AC65D0" w:rsidRDefault="00AC65D0">
                            <w:pPr>
                              <w:pStyle w:val="JumpTo-Professional"/>
                            </w:pPr>
                          </w:p>
                        </w:txbxContent>
                      </v:textbox>
                    </v:shape>
                  </w:pict>
                </mc:Fallback>
              </mc:AlternateContent>
            </w:r>
            <w:r w:rsidR="00CC0D3D">
              <w:t xml:space="preserve">Dates to remember in </w:t>
            </w:r>
            <w:r w:rsidR="00B868F9">
              <w:t>january</w:t>
            </w:r>
          </w:p>
        </w:tc>
      </w:tr>
      <w:tr w:rsidR="00AC65D0" w:rsidTr="002051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Pr>
        <w:tc>
          <w:tcPr>
            <w:tcW w:w="600" w:type="dxa"/>
            <w:gridSpan w:val="2"/>
          </w:tcPr>
          <w:p w:rsidR="00AC65D0" w:rsidRPr="002051EB" w:rsidRDefault="00AC65D0">
            <w:pPr>
              <w:pStyle w:val="TOCNumber-Professional"/>
              <w:rPr>
                <w:rFonts w:cs="Arial"/>
                <w:sz w:val="22"/>
                <w:szCs w:val="22"/>
              </w:rPr>
            </w:pPr>
          </w:p>
        </w:tc>
        <w:tc>
          <w:tcPr>
            <w:tcW w:w="4680" w:type="dxa"/>
            <w:gridSpan w:val="2"/>
          </w:tcPr>
          <w:p w:rsidR="00582872" w:rsidRPr="00582872" w:rsidRDefault="00582872" w:rsidP="00284CC8">
            <w:pPr>
              <w:pStyle w:val="TOCText-Professional"/>
              <w:rPr>
                <w:sz w:val="20"/>
              </w:rPr>
            </w:pPr>
            <w:r>
              <w:rPr>
                <w:b/>
                <w:sz w:val="20"/>
              </w:rPr>
              <w:t>Monday, January 7</w:t>
            </w:r>
            <w:r w:rsidRPr="00582872">
              <w:rPr>
                <w:b/>
                <w:sz w:val="20"/>
                <w:vertAlign w:val="superscript"/>
              </w:rPr>
              <w:t>th</w:t>
            </w:r>
            <w:r>
              <w:rPr>
                <w:sz w:val="20"/>
              </w:rPr>
              <w:t xml:space="preserve"> is the first day back after the holiday break.</w:t>
            </w:r>
          </w:p>
          <w:p w:rsidR="00AC65D0" w:rsidRPr="00513BA0" w:rsidRDefault="00582872" w:rsidP="00284CC8">
            <w:pPr>
              <w:pStyle w:val="TOCText-Professional"/>
              <w:rPr>
                <w:sz w:val="20"/>
              </w:rPr>
            </w:pPr>
            <w:r w:rsidRPr="00582872">
              <w:rPr>
                <w:b/>
                <w:sz w:val="20"/>
              </w:rPr>
              <w:t>Friday, January 25</w:t>
            </w:r>
            <w:r w:rsidRPr="00582872">
              <w:rPr>
                <w:b/>
                <w:sz w:val="20"/>
                <w:vertAlign w:val="superscript"/>
              </w:rPr>
              <w:t>th</w:t>
            </w:r>
            <w:r>
              <w:rPr>
                <w:sz w:val="20"/>
              </w:rPr>
              <w:t xml:space="preserve"> is a P.A. Day.  No School.</w:t>
            </w:r>
          </w:p>
        </w:tc>
      </w:tr>
      <w:tr w:rsidR="00AC65D0" w:rsidTr="002051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Pr>
        <w:tc>
          <w:tcPr>
            <w:tcW w:w="600" w:type="dxa"/>
            <w:gridSpan w:val="2"/>
          </w:tcPr>
          <w:p w:rsidR="00AC65D0" w:rsidRPr="002051EB" w:rsidRDefault="00AC65D0">
            <w:pPr>
              <w:pStyle w:val="TOCNumber-Professional"/>
              <w:rPr>
                <w:rFonts w:cs="Arial"/>
                <w:sz w:val="22"/>
                <w:szCs w:val="22"/>
              </w:rPr>
            </w:pPr>
          </w:p>
        </w:tc>
        <w:tc>
          <w:tcPr>
            <w:tcW w:w="4680" w:type="dxa"/>
            <w:gridSpan w:val="2"/>
          </w:tcPr>
          <w:p w:rsidR="00BF5699" w:rsidRDefault="00BF5699" w:rsidP="00BF5699">
            <w:pPr>
              <w:pStyle w:val="TOCText-Professional"/>
              <w:rPr>
                <w:b/>
                <w:sz w:val="22"/>
                <w:szCs w:val="22"/>
              </w:rPr>
            </w:pPr>
          </w:p>
          <w:p w:rsidR="00BF5699" w:rsidRDefault="00BF5699" w:rsidP="00BF5699">
            <w:pPr>
              <w:pStyle w:val="TOCText-Professional"/>
              <w:rPr>
                <w:b/>
                <w:sz w:val="22"/>
                <w:szCs w:val="22"/>
              </w:rPr>
            </w:pPr>
            <w:r w:rsidRPr="00425D0C">
              <w:rPr>
                <w:b/>
                <w:sz w:val="22"/>
                <w:szCs w:val="22"/>
              </w:rPr>
              <w:t>Please remember that pizza days and sub</w:t>
            </w:r>
          </w:p>
          <w:p w:rsidR="00BF5699" w:rsidRPr="00425D0C" w:rsidRDefault="00BF5699" w:rsidP="00BF5699">
            <w:pPr>
              <w:pStyle w:val="TOCText-Professional"/>
              <w:rPr>
                <w:b/>
                <w:sz w:val="22"/>
                <w:szCs w:val="22"/>
              </w:rPr>
            </w:pPr>
            <w:r w:rsidRPr="00425D0C">
              <w:rPr>
                <w:b/>
                <w:sz w:val="22"/>
                <w:szCs w:val="22"/>
              </w:rPr>
              <w:t>days are</w:t>
            </w:r>
            <w:r>
              <w:rPr>
                <w:b/>
                <w:sz w:val="22"/>
                <w:szCs w:val="22"/>
              </w:rPr>
              <w:t xml:space="preserve"> </w:t>
            </w:r>
            <w:r w:rsidRPr="00425D0C">
              <w:rPr>
                <w:b/>
                <w:sz w:val="22"/>
                <w:szCs w:val="22"/>
              </w:rPr>
              <w:t>cancelled until further notice.</w:t>
            </w:r>
          </w:p>
          <w:p w:rsidR="00AC65D0" w:rsidRDefault="00BF5699" w:rsidP="00BF5699">
            <w:pPr>
              <w:pStyle w:val="TOCText-Professional"/>
              <w:rPr>
                <w:sz w:val="20"/>
              </w:rPr>
            </w:pPr>
            <w:r w:rsidRPr="00425D0C">
              <w:rPr>
                <w:b/>
                <w:sz w:val="22"/>
                <w:szCs w:val="22"/>
              </w:rPr>
              <w:t>The school store is also closed.</w:t>
            </w:r>
          </w:p>
          <w:p w:rsidR="00BF5699" w:rsidRPr="002051EB" w:rsidRDefault="00BF5699" w:rsidP="00284CC8">
            <w:pPr>
              <w:pStyle w:val="TOCText-Professional"/>
              <w:rPr>
                <w:sz w:val="20"/>
              </w:rPr>
            </w:pPr>
          </w:p>
        </w:tc>
      </w:tr>
      <w:tr w:rsidR="00AC65D0" w:rsidTr="002051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Pr>
        <w:tc>
          <w:tcPr>
            <w:tcW w:w="600" w:type="dxa"/>
            <w:gridSpan w:val="2"/>
          </w:tcPr>
          <w:p w:rsidR="00656E01" w:rsidRPr="002051EB" w:rsidRDefault="00656E01">
            <w:pPr>
              <w:pStyle w:val="TOCNumber-Professional"/>
              <w:rPr>
                <w:rFonts w:cs="Arial"/>
                <w:sz w:val="22"/>
                <w:szCs w:val="22"/>
              </w:rPr>
            </w:pPr>
          </w:p>
        </w:tc>
        <w:tc>
          <w:tcPr>
            <w:tcW w:w="4680" w:type="dxa"/>
            <w:gridSpan w:val="2"/>
          </w:tcPr>
          <w:p w:rsidR="00B43BE5" w:rsidRPr="002051EB" w:rsidRDefault="00B43BE5" w:rsidP="00582872">
            <w:pPr>
              <w:pStyle w:val="TOCText-Professional"/>
              <w:spacing w:line="360" w:lineRule="auto"/>
              <w:rPr>
                <w:sz w:val="20"/>
              </w:rPr>
            </w:pPr>
          </w:p>
        </w:tc>
      </w:tr>
      <w:tr w:rsidR="0007684D" w:rsidTr="00FC2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gridSpan w:val="2"/>
          </w:tcPr>
          <w:p w:rsidR="0007684D" w:rsidRDefault="0007684D">
            <w:pPr>
              <w:pStyle w:val="TOCNumber-Professional"/>
            </w:pPr>
          </w:p>
        </w:tc>
        <w:tc>
          <w:tcPr>
            <w:tcW w:w="10050" w:type="dxa"/>
            <w:gridSpan w:val="4"/>
          </w:tcPr>
          <w:p w:rsidR="000C6A52" w:rsidRPr="002C21D1" w:rsidRDefault="000C6A52" w:rsidP="002C21D1"/>
        </w:tc>
      </w:tr>
      <w:tr w:rsidR="00AC65D0" w:rsidTr="00FC2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gridSpan w:val="2"/>
          </w:tcPr>
          <w:p w:rsidR="00AC65D0" w:rsidRDefault="00AC65D0">
            <w:pPr>
              <w:pStyle w:val="TOCNumber-Professional"/>
            </w:pPr>
          </w:p>
        </w:tc>
        <w:tc>
          <w:tcPr>
            <w:tcW w:w="10050" w:type="dxa"/>
            <w:gridSpan w:val="4"/>
          </w:tcPr>
          <w:p w:rsidR="00AC65D0" w:rsidRDefault="003B4162" w:rsidP="00D843A0">
            <w:pPr>
              <w:pStyle w:val="Heading1"/>
              <w:rPr>
                <w:rFonts w:ascii="Arial Black" w:hAnsi="Arial Black"/>
                <w:sz w:val="40"/>
                <w:szCs w:val="40"/>
              </w:rPr>
            </w:pPr>
            <w:r>
              <w:rPr>
                <w:rFonts w:ascii="Arial Black" w:hAnsi="Arial Black"/>
                <w:sz w:val="40"/>
                <w:szCs w:val="40"/>
              </w:rPr>
              <w:t>JA</w:t>
            </w:r>
            <w:r w:rsidR="00B868F9">
              <w:rPr>
                <w:rFonts w:ascii="Arial Black" w:hAnsi="Arial Black"/>
                <w:sz w:val="40"/>
                <w:szCs w:val="40"/>
              </w:rPr>
              <w:t xml:space="preserve">NUARY </w:t>
            </w:r>
            <w:r w:rsidR="00D843A0" w:rsidRPr="00D843A0">
              <w:rPr>
                <w:rFonts w:ascii="Arial Black" w:hAnsi="Arial Black"/>
                <w:sz w:val="40"/>
                <w:szCs w:val="40"/>
              </w:rPr>
              <w:t>NEWS</w:t>
            </w:r>
          </w:p>
          <w:p w:rsidR="00D843A0" w:rsidRDefault="00D843A0" w:rsidP="00D843A0">
            <w:pPr>
              <w:rPr>
                <w:rFonts w:ascii="Arial" w:hAnsi="Arial" w:cs="Arial"/>
              </w:rPr>
            </w:pPr>
          </w:p>
          <w:p w:rsidR="009A6502" w:rsidRPr="00472859" w:rsidRDefault="009A6502" w:rsidP="009A6502">
            <w:pPr>
              <w:rPr>
                <w:rFonts w:ascii="Arial" w:hAnsi="Arial" w:cs="Arial"/>
                <w:sz w:val="24"/>
                <w:szCs w:val="24"/>
                <w:u w:val="single"/>
              </w:rPr>
            </w:pPr>
            <w:r>
              <w:rPr>
                <w:rFonts w:ascii="Arial" w:hAnsi="Arial" w:cs="Arial"/>
                <w:sz w:val="24"/>
                <w:szCs w:val="24"/>
                <w:u w:val="single"/>
              </w:rPr>
              <w:t>J</w:t>
            </w:r>
            <w:r w:rsidRPr="00472859">
              <w:rPr>
                <w:rFonts w:ascii="Arial" w:hAnsi="Arial" w:cs="Arial"/>
                <w:sz w:val="24"/>
                <w:szCs w:val="24"/>
                <w:u w:val="single"/>
              </w:rPr>
              <w:t>K Parent Observations</w:t>
            </w:r>
          </w:p>
          <w:p w:rsidR="009A6502" w:rsidRDefault="009A6502" w:rsidP="009A6502">
            <w:pPr>
              <w:rPr>
                <w:rFonts w:ascii="Arial" w:hAnsi="Arial" w:cs="Arial"/>
                <w:sz w:val="24"/>
                <w:szCs w:val="24"/>
              </w:rPr>
            </w:pPr>
            <w:r w:rsidRPr="00472859">
              <w:rPr>
                <w:rFonts w:ascii="Arial" w:hAnsi="Arial" w:cs="Arial"/>
                <w:sz w:val="24"/>
                <w:szCs w:val="24"/>
              </w:rPr>
              <w:t xml:space="preserve">The </w:t>
            </w:r>
            <w:r>
              <w:rPr>
                <w:rFonts w:ascii="Arial" w:hAnsi="Arial" w:cs="Arial"/>
                <w:sz w:val="24"/>
                <w:szCs w:val="24"/>
              </w:rPr>
              <w:t>J</w:t>
            </w:r>
            <w:r w:rsidRPr="00472859">
              <w:rPr>
                <w:rFonts w:ascii="Arial" w:hAnsi="Arial" w:cs="Arial"/>
                <w:sz w:val="24"/>
                <w:szCs w:val="24"/>
              </w:rPr>
              <w:t xml:space="preserve">K parents will be invited to come into the class for an hour at the end of the day to observe what is going on in our Full Day Kindergarten program.  Look for invitations coming home </w:t>
            </w:r>
            <w:r>
              <w:rPr>
                <w:rFonts w:ascii="Arial" w:hAnsi="Arial" w:cs="Arial"/>
                <w:sz w:val="24"/>
                <w:szCs w:val="24"/>
              </w:rPr>
              <w:t xml:space="preserve">early in January </w:t>
            </w:r>
            <w:r w:rsidRPr="00472859">
              <w:rPr>
                <w:rFonts w:ascii="Arial" w:hAnsi="Arial" w:cs="Arial"/>
                <w:sz w:val="24"/>
                <w:szCs w:val="24"/>
              </w:rPr>
              <w:t xml:space="preserve">with your scheduled observation visit. </w:t>
            </w:r>
          </w:p>
          <w:p w:rsidR="009A6502" w:rsidRDefault="009A6502" w:rsidP="009A6502">
            <w:pPr>
              <w:rPr>
                <w:rFonts w:ascii="Arial" w:hAnsi="Arial" w:cs="Arial"/>
                <w:sz w:val="24"/>
                <w:szCs w:val="24"/>
              </w:rPr>
            </w:pPr>
            <w:r w:rsidRPr="00472859">
              <w:rPr>
                <w:rFonts w:ascii="Arial" w:hAnsi="Arial" w:cs="Arial"/>
                <w:sz w:val="24"/>
                <w:szCs w:val="24"/>
              </w:rPr>
              <w:t>We look forward to seeing you!!</w:t>
            </w:r>
          </w:p>
          <w:p w:rsidR="00E72135" w:rsidRPr="00472859" w:rsidRDefault="00E72135" w:rsidP="009A6502">
            <w:pPr>
              <w:rPr>
                <w:rFonts w:ascii="Arial" w:hAnsi="Arial" w:cs="Arial"/>
                <w:sz w:val="24"/>
                <w:szCs w:val="24"/>
              </w:rPr>
            </w:pPr>
          </w:p>
          <w:p w:rsidR="00A01119" w:rsidRPr="00472859" w:rsidRDefault="00E72135" w:rsidP="00E72135">
            <w:pPr>
              <w:jc w:val="center"/>
              <w:rPr>
                <w:rFonts w:ascii="Arial" w:hAnsi="Arial" w:cs="Arial"/>
                <w:sz w:val="24"/>
                <w:szCs w:val="24"/>
              </w:rPr>
            </w:pPr>
            <w:r w:rsidRPr="00472859">
              <w:rPr>
                <w:rFonts w:ascii="Arial" w:hAnsi="Arial" w:cs="Arial"/>
                <w:noProof/>
                <w:sz w:val="24"/>
                <w:szCs w:val="24"/>
                <w:lang w:eastAsia="ko-KR"/>
              </w:rPr>
              <w:drawing>
                <wp:inline distT="0" distB="0" distL="0" distR="0" wp14:anchorId="7497DEF4" wp14:editId="01512072">
                  <wp:extent cx="1971675" cy="847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847725"/>
                          </a:xfrm>
                          <a:prstGeom prst="rect">
                            <a:avLst/>
                          </a:prstGeom>
                          <a:noFill/>
                          <a:ln>
                            <a:noFill/>
                          </a:ln>
                        </pic:spPr>
                      </pic:pic>
                    </a:graphicData>
                  </a:graphic>
                </wp:inline>
              </w:drawing>
            </w:r>
          </w:p>
          <w:p w:rsidR="00E72135" w:rsidRDefault="00E72135" w:rsidP="00D843A0">
            <w:pPr>
              <w:rPr>
                <w:rFonts w:ascii="Arial" w:hAnsi="Arial" w:cs="Arial"/>
                <w:sz w:val="24"/>
                <w:szCs w:val="24"/>
                <w:u w:val="single"/>
              </w:rPr>
            </w:pPr>
          </w:p>
          <w:p w:rsidR="00D843A0" w:rsidRPr="00472859" w:rsidRDefault="00FC2829" w:rsidP="00D843A0">
            <w:pPr>
              <w:rPr>
                <w:rFonts w:ascii="Arial" w:hAnsi="Arial" w:cs="Arial"/>
                <w:sz w:val="24"/>
                <w:szCs w:val="24"/>
                <w:u w:val="single"/>
              </w:rPr>
            </w:pPr>
            <w:r w:rsidRPr="00472859">
              <w:rPr>
                <w:rFonts w:ascii="Arial" w:hAnsi="Arial" w:cs="Arial"/>
                <w:sz w:val="24"/>
                <w:szCs w:val="24"/>
                <w:u w:val="single"/>
              </w:rPr>
              <w:t>L</w:t>
            </w:r>
            <w:r w:rsidR="00D843A0" w:rsidRPr="00472859">
              <w:rPr>
                <w:rFonts w:ascii="Arial" w:hAnsi="Arial" w:cs="Arial"/>
                <w:sz w:val="24"/>
                <w:szCs w:val="24"/>
                <w:u w:val="single"/>
              </w:rPr>
              <w:t>anguage</w:t>
            </w:r>
          </w:p>
          <w:p w:rsidR="00CE6C10" w:rsidRPr="00472859" w:rsidRDefault="00D843A0" w:rsidP="00D843A0">
            <w:pPr>
              <w:rPr>
                <w:rFonts w:ascii="Arial" w:hAnsi="Arial" w:cs="Arial"/>
                <w:sz w:val="24"/>
                <w:szCs w:val="24"/>
              </w:rPr>
            </w:pPr>
            <w:r w:rsidRPr="00472859">
              <w:rPr>
                <w:rFonts w:ascii="Arial" w:hAnsi="Arial" w:cs="Arial"/>
                <w:sz w:val="24"/>
                <w:szCs w:val="24"/>
              </w:rPr>
              <w:t xml:space="preserve">In </w:t>
            </w:r>
            <w:r w:rsidR="00160FCE">
              <w:rPr>
                <w:rFonts w:ascii="Arial" w:hAnsi="Arial" w:cs="Arial"/>
                <w:sz w:val="24"/>
                <w:szCs w:val="24"/>
              </w:rPr>
              <w:t xml:space="preserve">January </w:t>
            </w:r>
            <w:r w:rsidR="00CE6C10" w:rsidRPr="00472859">
              <w:rPr>
                <w:rFonts w:ascii="Arial" w:hAnsi="Arial" w:cs="Arial"/>
                <w:sz w:val="24"/>
                <w:szCs w:val="24"/>
              </w:rPr>
              <w:t xml:space="preserve">we will </w:t>
            </w:r>
            <w:r w:rsidR="000B6208">
              <w:rPr>
                <w:rFonts w:ascii="Arial" w:hAnsi="Arial" w:cs="Arial"/>
                <w:sz w:val="24"/>
                <w:szCs w:val="24"/>
              </w:rPr>
              <w:t>continue</w:t>
            </w:r>
            <w:r w:rsidR="00CE6C10" w:rsidRPr="00472859">
              <w:rPr>
                <w:rFonts w:ascii="Arial" w:hAnsi="Arial" w:cs="Arial"/>
                <w:sz w:val="24"/>
                <w:szCs w:val="24"/>
              </w:rPr>
              <w:t xml:space="preserve"> </w:t>
            </w:r>
            <w:r w:rsidR="000B6208">
              <w:rPr>
                <w:rFonts w:ascii="Arial" w:hAnsi="Arial" w:cs="Arial"/>
                <w:sz w:val="24"/>
                <w:szCs w:val="24"/>
              </w:rPr>
              <w:t xml:space="preserve">our “Letter of the Week”, focusing on the letters </w:t>
            </w:r>
            <w:r w:rsidR="00160FCE">
              <w:rPr>
                <w:rFonts w:ascii="Arial" w:hAnsi="Arial" w:cs="Arial"/>
                <w:sz w:val="24"/>
                <w:szCs w:val="24"/>
              </w:rPr>
              <w:t>H</w:t>
            </w:r>
            <w:r w:rsidR="000B6208">
              <w:rPr>
                <w:rFonts w:ascii="Arial" w:hAnsi="Arial" w:cs="Arial"/>
                <w:sz w:val="24"/>
                <w:szCs w:val="24"/>
              </w:rPr>
              <w:t xml:space="preserve">, </w:t>
            </w:r>
            <w:r w:rsidR="00160FCE">
              <w:rPr>
                <w:rFonts w:ascii="Arial" w:hAnsi="Arial" w:cs="Arial"/>
                <w:sz w:val="24"/>
                <w:szCs w:val="24"/>
              </w:rPr>
              <w:t>I, J</w:t>
            </w:r>
            <w:r w:rsidR="000B6208">
              <w:rPr>
                <w:rFonts w:ascii="Arial" w:hAnsi="Arial" w:cs="Arial"/>
                <w:sz w:val="24"/>
                <w:szCs w:val="24"/>
              </w:rPr>
              <w:t xml:space="preserve"> and </w:t>
            </w:r>
            <w:r w:rsidR="00160FCE">
              <w:rPr>
                <w:rFonts w:ascii="Arial" w:hAnsi="Arial" w:cs="Arial"/>
                <w:sz w:val="24"/>
                <w:szCs w:val="24"/>
              </w:rPr>
              <w:t>K</w:t>
            </w:r>
            <w:r w:rsidR="000B6208">
              <w:rPr>
                <w:rFonts w:ascii="Arial" w:hAnsi="Arial" w:cs="Arial"/>
                <w:sz w:val="24"/>
                <w:szCs w:val="24"/>
              </w:rPr>
              <w:t xml:space="preserve">.  Don’t forget to check the homework for the letter of the week show and tell that happens each Monday.  The class has done a great job of incorporating the letter of the week into their play, creating things at the art table, writing centre and building centre. </w:t>
            </w:r>
          </w:p>
          <w:p w:rsidR="0097607F" w:rsidRDefault="0097607F" w:rsidP="000B6208">
            <w:pPr>
              <w:rPr>
                <w:rFonts w:ascii="Arial" w:hAnsi="Arial" w:cs="Arial"/>
                <w:sz w:val="24"/>
                <w:szCs w:val="24"/>
              </w:rPr>
            </w:pPr>
          </w:p>
          <w:p w:rsidR="00023F21" w:rsidRDefault="00023F21" w:rsidP="000B6208">
            <w:pPr>
              <w:rPr>
                <w:rFonts w:ascii="Arial" w:hAnsi="Arial" w:cs="Arial"/>
                <w:sz w:val="24"/>
                <w:szCs w:val="24"/>
              </w:rPr>
            </w:pPr>
            <w:r>
              <w:rPr>
                <w:rFonts w:ascii="Arial" w:hAnsi="Arial" w:cs="Arial"/>
                <w:sz w:val="24"/>
                <w:szCs w:val="24"/>
              </w:rPr>
              <w:t>To help us with our reading and writing skills we are beginning our word family focus.  We will begin with the “</w:t>
            </w:r>
            <w:r w:rsidR="00160FCE">
              <w:rPr>
                <w:rFonts w:ascii="Arial" w:hAnsi="Arial" w:cs="Arial"/>
                <w:sz w:val="24"/>
                <w:szCs w:val="24"/>
              </w:rPr>
              <w:t>at</w:t>
            </w:r>
            <w:r>
              <w:rPr>
                <w:rFonts w:ascii="Arial" w:hAnsi="Arial" w:cs="Arial"/>
                <w:sz w:val="24"/>
                <w:szCs w:val="24"/>
              </w:rPr>
              <w:t>” family (b</w:t>
            </w:r>
            <w:r w:rsidR="00160FCE">
              <w:rPr>
                <w:rFonts w:ascii="Arial" w:hAnsi="Arial" w:cs="Arial"/>
                <w:sz w:val="24"/>
                <w:szCs w:val="24"/>
              </w:rPr>
              <w:t>at</w:t>
            </w:r>
            <w:r>
              <w:rPr>
                <w:rFonts w:ascii="Arial" w:hAnsi="Arial" w:cs="Arial"/>
                <w:sz w:val="24"/>
                <w:szCs w:val="24"/>
              </w:rPr>
              <w:t xml:space="preserve">, </w:t>
            </w:r>
            <w:r w:rsidR="00160FCE">
              <w:rPr>
                <w:rFonts w:ascii="Arial" w:hAnsi="Arial" w:cs="Arial"/>
                <w:sz w:val="24"/>
                <w:szCs w:val="24"/>
              </w:rPr>
              <w:t>cat</w:t>
            </w:r>
            <w:r>
              <w:rPr>
                <w:rFonts w:ascii="Arial" w:hAnsi="Arial" w:cs="Arial"/>
                <w:sz w:val="24"/>
                <w:szCs w:val="24"/>
              </w:rPr>
              <w:t xml:space="preserve">, </w:t>
            </w:r>
            <w:r w:rsidR="00160FCE">
              <w:rPr>
                <w:rFonts w:ascii="Arial" w:hAnsi="Arial" w:cs="Arial"/>
                <w:sz w:val="24"/>
                <w:szCs w:val="24"/>
              </w:rPr>
              <w:t>sat</w:t>
            </w:r>
            <w:r>
              <w:rPr>
                <w:rFonts w:ascii="Arial" w:hAnsi="Arial" w:cs="Arial"/>
                <w:sz w:val="24"/>
                <w:szCs w:val="24"/>
              </w:rPr>
              <w:t>, etc).  We will learn that by changing the beginning letter/sound to a “family”, we can create a list of rhyming words.</w:t>
            </w:r>
          </w:p>
          <w:p w:rsidR="00D83E18" w:rsidRDefault="00D83E18" w:rsidP="000B6208">
            <w:pPr>
              <w:rPr>
                <w:rFonts w:ascii="Arial" w:hAnsi="Arial" w:cs="Arial"/>
                <w:sz w:val="24"/>
                <w:szCs w:val="24"/>
              </w:rPr>
            </w:pPr>
          </w:p>
          <w:p w:rsidR="00BF1647" w:rsidRDefault="00BF1647" w:rsidP="00BF1647">
            <w:pPr>
              <w:jc w:val="center"/>
              <w:rPr>
                <w:rFonts w:ascii="Arial" w:hAnsi="Arial" w:cs="Arial"/>
                <w:sz w:val="24"/>
                <w:szCs w:val="24"/>
              </w:rPr>
            </w:pPr>
            <w:r>
              <w:rPr>
                <w:rFonts w:ascii="Arial" w:hAnsi="Arial" w:cs="Arial"/>
                <w:noProof/>
                <w:sz w:val="24"/>
                <w:szCs w:val="24"/>
                <w:lang w:eastAsia="ko-KR"/>
              </w:rPr>
              <w:drawing>
                <wp:inline distT="0" distB="0" distL="0" distR="0" wp14:anchorId="205654D0" wp14:editId="2B006729">
                  <wp:extent cx="1266825"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933450"/>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14:anchorId="796721CA" wp14:editId="04883C98">
                  <wp:extent cx="94297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14:anchorId="23E55B44" wp14:editId="30EB1233">
                  <wp:extent cx="1314450" cy="676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676275"/>
                          </a:xfrm>
                          <a:prstGeom prst="rect">
                            <a:avLst/>
                          </a:prstGeom>
                          <a:noFill/>
                          <a:ln>
                            <a:noFill/>
                          </a:ln>
                        </pic:spPr>
                      </pic:pic>
                    </a:graphicData>
                  </a:graphic>
                </wp:inline>
              </w:drawing>
            </w:r>
          </w:p>
          <w:p w:rsidR="004729BC" w:rsidRDefault="004729BC" w:rsidP="000B6208">
            <w:pPr>
              <w:rPr>
                <w:rFonts w:ascii="Arial" w:hAnsi="Arial" w:cs="Arial"/>
                <w:sz w:val="24"/>
                <w:szCs w:val="24"/>
              </w:rPr>
            </w:pPr>
          </w:p>
          <w:p w:rsidR="00EF407B" w:rsidRPr="00472859" w:rsidRDefault="00EF407B" w:rsidP="000B6208">
            <w:pPr>
              <w:rPr>
                <w:rFonts w:ascii="Arial" w:hAnsi="Arial" w:cs="Arial"/>
                <w:sz w:val="24"/>
                <w:szCs w:val="24"/>
              </w:rPr>
            </w:pPr>
          </w:p>
          <w:p w:rsidR="00711AE5" w:rsidRDefault="00711AE5" w:rsidP="00D843A0">
            <w:pPr>
              <w:rPr>
                <w:rFonts w:ascii="Arial" w:hAnsi="Arial" w:cs="Arial"/>
                <w:sz w:val="24"/>
                <w:szCs w:val="24"/>
              </w:rPr>
            </w:pPr>
            <w:r w:rsidRPr="00472859">
              <w:rPr>
                <w:rFonts w:ascii="Arial" w:hAnsi="Arial" w:cs="Arial"/>
                <w:sz w:val="24"/>
                <w:szCs w:val="24"/>
              </w:rPr>
              <w:t>We will also be focusing on the fairy tale “</w:t>
            </w:r>
            <w:r w:rsidR="008A2626" w:rsidRPr="00472859">
              <w:rPr>
                <w:rFonts w:ascii="Arial" w:hAnsi="Arial" w:cs="Arial"/>
                <w:sz w:val="24"/>
                <w:szCs w:val="24"/>
              </w:rPr>
              <w:t>The</w:t>
            </w:r>
            <w:r w:rsidR="009D499C">
              <w:rPr>
                <w:rFonts w:ascii="Arial" w:hAnsi="Arial" w:cs="Arial"/>
                <w:sz w:val="24"/>
                <w:szCs w:val="24"/>
              </w:rPr>
              <w:t xml:space="preserve"> Three Little Pigs</w:t>
            </w:r>
            <w:r w:rsidRPr="00472859">
              <w:rPr>
                <w:rFonts w:ascii="Arial" w:hAnsi="Arial" w:cs="Arial"/>
                <w:sz w:val="24"/>
                <w:szCs w:val="24"/>
              </w:rPr>
              <w:t xml:space="preserve">”.  </w:t>
            </w:r>
            <w:r w:rsidR="00D465F2">
              <w:rPr>
                <w:rFonts w:ascii="Arial" w:hAnsi="Arial" w:cs="Arial"/>
                <w:sz w:val="24"/>
                <w:szCs w:val="24"/>
              </w:rPr>
              <w:t>We will reinforce learning about 3D figures by building the three pig’s houses in the block centre as well as retelling the story through acting it out and various smartboard activities.</w:t>
            </w:r>
          </w:p>
          <w:p w:rsidR="00BF1647" w:rsidRDefault="00BF1647" w:rsidP="00D843A0">
            <w:pPr>
              <w:rPr>
                <w:rFonts w:ascii="Arial" w:hAnsi="Arial" w:cs="Arial"/>
                <w:sz w:val="24"/>
                <w:szCs w:val="24"/>
              </w:rPr>
            </w:pPr>
          </w:p>
          <w:p w:rsidR="00BF1647" w:rsidRDefault="00BF1647" w:rsidP="00BF1647">
            <w:pPr>
              <w:jc w:val="center"/>
              <w:rPr>
                <w:rFonts w:ascii="Arial" w:hAnsi="Arial" w:cs="Arial"/>
                <w:sz w:val="24"/>
                <w:szCs w:val="24"/>
              </w:rPr>
            </w:pPr>
            <w:r>
              <w:rPr>
                <w:rFonts w:ascii="Arial" w:hAnsi="Arial" w:cs="Arial"/>
                <w:noProof/>
                <w:sz w:val="24"/>
                <w:szCs w:val="24"/>
                <w:lang w:eastAsia="ko-KR"/>
              </w:rPr>
              <w:drawing>
                <wp:inline distT="0" distB="0" distL="0" distR="0" wp14:anchorId="0ECBB535" wp14:editId="37F362F5">
                  <wp:extent cx="14859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638300"/>
                          </a:xfrm>
                          <a:prstGeom prst="rect">
                            <a:avLst/>
                          </a:prstGeom>
                          <a:noFill/>
                          <a:ln>
                            <a:noFill/>
                          </a:ln>
                        </pic:spPr>
                      </pic:pic>
                    </a:graphicData>
                  </a:graphic>
                </wp:inline>
              </w:drawing>
            </w:r>
          </w:p>
          <w:p w:rsidR="00BF1647" w:rsidRPr="00472859" w:rsidRDefault="00BF1647" w:rsidP="00BF1647">
            <w:pPr>
              <w:jc w:val="center"/>
              <w:rPr>
                <w:rFonts w:ascii="Arial" w:hAnsi="Arial" w:cs="Arial"/>
                <w:sz w:val="24"/>
                <w:szCs w:val="24"/>
              </w:rPr>
            </w:pPr>
          </w:p>
          <w:p w:rsidR="00987549" w:rsidRPr="00023F21" w:rsidRDefault="00987549" w:rsidP="00987549">
            <w:pPr>
              <w:jc w:val="center"/>
              <w:rPr>
                <w:rFonts w:ascii="Arial" w:hAnsi="Arial" w:cs="Arial"/>
                <w:sz w:val="24"/>
                <w:szCs w:val="24"/>
              </w:rPr>
            </w:pPr>
          </w:p>
          <w:p w:rsidR="004729BC" w:rsidRDefault="004729BC" w:rsidP="00D843A0">
            <w:pPr>
              <w:rPr>
                <w:rFonts w:ascii="Arial" w:hAnsi="Arial" w:cs="Arial"/>
                <w:sz w:val="24"/>
                <w:szCs w:val="24"/>
                <w:u w:val="single"/>
              </w:rPr>
            </w:pPr>
          </w:p>
          <w:p w:rsidR="00711AE5" w:rsidRPr="00F03C87" w:rsidRDefault="00712E79" w:rsidP="00D843A0">
            <w:pPr>
              <w:rPr>
                <w:rFonts w:ascii="Arial" w:hAnsi="Arial" w:cs="Arial"/>
                <w:sz w:val="24"/>
                <w:szCs w:val="24"/>
                <w:u w:val="single"/>
              </w:rPr>
            </w:pPr>
            <w:r>
              <w:rPr>
                <w:rFonts w:ascii="Arial" w:hAnsi="Arial" w:cs="Arial"/>
                <w:sz w:val="24"/>
                <w:szCs w:val="24"/>
                <w:u w:val="single"/>
              </w:rPr>
              <w:t>M</w:t>
            </w:r>
            <w:r w:rsidR="00711AE5" w:rsidRPr="00F03C87">
              <w:rPr>
                <w:rFonts w:ascii="Arial" w:hAnsi="Arial" w:cs="Arial"/>
                <w:sz w:val="24"/>
                <w:szCs w:val="24"/>
                <w:u w:val="single"/>
              </w:rPr>
              <w:t>ath</w:t>
            </w:r>
          </w:p>
          <w:p w:rsidR="00711AE5" w:rsidRDefault="00A47525" w:rsidP="00D843A0">
            <w:pPr>
              <w:rPr>
                <w:rFonts w:ascii="Arial" w:hAnsi="Arial" w:cs="Arial"/>
                <w:noProof/>
                <w:sz w:val="24"/>
                <w:szCs w:val="24"/>
                <w:lang w:eastAsia="ko-KR"/>
              </w:rPr>
            </w:pPr>
            <w:r>
              <w:rPr>
                <w:rFonts w:ascii="Arial" w:hAnsi="Arial" w:cs="Arial"/>
                <w:noProof/>
                <w:sz w:val="24"/>
                <w:szCs w:val="24"/>
                <w:lang w:eastAsia="ko-KR"/>
              </w:rPr>
              <w:t xml:space="preserve">We will </w:t>
            </w:r>
            <w:r w:rsidR="008D5F00">
              <w:rPr>
                <w:rFonts w:ascii="Arial" w:hAnsi="Arial" w:cs="Arial"/>
                <w:noProof/>
                <w:sz w:val="24"/>
                <w:szCs w:val="24"/>
                <w:lang w:eastAsia="ko-KR"/>
              </w:rPr>
              <w:t xml:space="preserve">continue to review graphing as well as start our focus on 3 dimensional shapes (cylinder, cone, cube, sphere).  </w:t>
            </w:r>
            <w:r w:rsidR="00CC4789">
              <w:rPr>
                <w:rFonts w:ascii="Arial" w:hAnsi="Arial" w:cs="Arial"/>
                <w:noProof/>
                <w:sz w:val="24"/>
                <w:szCs w:val="24"/>
                <w:lang w:eastAsia="ko-KR"/>
              </w:rPr>
              <w:t>We will learn how to identify, compare and describe these 3-D shapes in the classroom and in the real world around us.</w:t>
            </w:r>
            <w:r w:rsidR="000A4C93">
              <w:rPr>
                <w:rFonts w:ascii="Arial" w:hAnsi="Arial" w:cs="Arial"/>
                <w:noProof/>
                <w:sz w:val="24"/>
                <w:szCs w:val="24"/>
                <w:lang w:eastAsia="ko-KR"/>
              </w:rPr>
              <w:t xml:space="preserve">  If you have 3D beautiful junk (boxes, paper towel/toilet paper rolls, etc.) we would love to have them!!  At home point out different 3D figures as well as the 2D shapes found in them (e.g. a cube has 6 square sides).</w:t>
            </w:r>
          </w:p>
          <w:p w:rsidR="00B05464" w:rsidRDefault="00B05464" w:rsidP="00C84E04">
            <w:pPr>
              <w:jc w:val="center"/>
              <w:rPr>
                <w:rFonts w:ascii="Arial" w:hAnsi="Arial" w:cs="Arial"/>
                <w:noProof/>
                <w:sz w:val="24"/>
                <w:szCs w:val="24"/>
                <w:lang w:eastAsia="ko-KR"/>
              </w:rPr>
            </w:pPr>
            <w:r>
              <w:rPr>
                <w:rFonts w:ascii="Arial" w:hAnsi="Arial" w:cs="Arial"/>
                <w:noProof/>
                <w:sz w:val="24"/>
                <w:szCs w:val="24"/>
                <w:lang w:eastAsia="ko-KR"/>
              </w:rPr>
              <w:drawing>
                <wp:inline distT="0" distB="0" distL="0" distR="0">
                  <wp:extent cx="92392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14:anchorId="25A8F857" wp14:editId="5E4BE94F">
                  <wp:extent cx="116205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14:anchorId="0D9E09D8" wp14:editId="02EC63C3">
                  <wp:extent cx="1724025"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inline>
              </w:drawing>
            </w:r>
            <w:r w:rsidR="00C84E04">
              <w:rPr>
                <w:rFonts w:ascii="Arial" w:hAnsi="Arial" w:cs="Arial"/>
                <w:noProof/>
                <w:sz w:val="24"/>
                <w:szCs w:val="24"/>
                <w:lang w:eastAsia="ko-KR"/>
              </w:rPr>
              <w:drawing>
                <wp:inline distT="0" distB="0" distL="0" distR="0" wp14:anchorId="5F2C3630" wp14:editId="3E27A801">
                  <wp:extent cx="1171575" cy="923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p w:rsidR="00B05464" w:rsidRPr="00F03C87" w:rsidRDefault="00B05464" w:rsidP="00D843A0">
            <w:pPr>
              <w:rPr>
                <w:rFonts w:ascii="Arial" w:hAnsi="Arial" w:cs="Arial"/>
                <w:noProof/>
                <w:sz w:val="24"/>
                <w:szCs w:val="24"/>
                <w:lang w:eastAsia="ko-KR"/>
              </w:rPr>
            </w:pPr>
          </w:p>
          <w:p w:rsidR="008766D0" w:rsidRPr="00023F21" w:rsidRDefault="008766D0" w:rsidP="008766D0">
            <w:pPr>
              <w:jc w:val="center"/>
              <w:rPr>
                <w:rFonts w:ascii="Arial" w:hAnsi="Arial" w:cs="Arial"/>
                <w:noProof/>
                <w:sz w:val="24"/>
                <w:szCs w:val="24"/>
                <w:lang w:eastAsia="ko-KR"/>
              </w:rPr>
            </w:pPr>
          </w:p>
          <w:p w:rsidR="00114347" w:rsidRPr="00F03C87" w:rsidRDefault="00114347" w:rsidP="00D843A0">
            <w:pPr>
              <w:rPr>
                <w:rFonts w:ascii="Arial" w:hAnsi="Arial" w:cs="Arial"/>
                <w:sz w:val="24"/>
                <w:szCs w:val="24"/>
                <w:u w:val="single"/>
              </w:rPr>
            </w:pPr>
            <w:r w:rsidRPr="00F03C87">
              <w:rPr>
                <w:rFonts w:ascii="Arial" w:hAnsi="Arial" w:cs="Arial"/>
                <w:sz w:val="24"/>
                <w:szCs w:val="24"/>
                <w:u w:val="single"/>
              </w:rPr>
              <w:t>Dramatic Play Centre</w:t>
            </w:r>
          </w:p>
          <w:p w:rsidR="005C3DF0" w:rsidRDefault="00B02707" w:rsidP="00B02707">
            <w:pPr>
              <w:rPr>
                <w:rFonts w:ascii="Arial" w:hAnsi="Arial" w:cs="Arial"/>
                <w:noProof/>
                <w:sz w:val="24"/>
                <w:szCs w:val="24"/>
                <w:lang w:eastAsia="ko-KR"/>
              </w:rPr>
            </w:pPr>
            <w:r>
              <w:rPr>
                <w:rFonts w:ascii="Arial" w:hAnsi="Arial" w:cs="Arial"/>
                <w:noProof/>
                <w:sz w:val="24"/>
                <w:szCs w:val="24"/>
                <w:lang w:eastAsia="ko-KR"/>
              </w:rPr>
              <w:t xml:space="preserve">The children have decided to turn our dramatic play centre into a pet store in January. </w:t>
            </w:r>
            <w:r w:rsidR="00B47136">
              <w:rPr>
                <w:rFonts w:ascii="Arial" w:hAnsi="Arial" w:cs="Arial"/>
                <w:noProof/>
                <w:sz w:val="24"/>
                <w:szCs w:val="24"/>
                <w:lang w:eastAsia="ko-KR"/>
              </w:rPr>
              <w:t xml:space="preserve"> If you find any pet flyers around the house we would love to have them.  The children will take on the various roles of cashier, </w:t>
            </w:r>
            <w:r w:rsidR="000A4C93">
              <w:rPr>
                <w:rFonts w:ascii="Arial" w:hAnsi="Arial" w:cs="Arial"/>
                <w:noProof/>
                <w:sz w:val="24"/>
                <w:szCs w:val="24"/>
                <w:lang w:eastAsia="ko-KR"/>
              </w:rPr>
              <w:t xml:space="preserve">customers, </w:t>
            </w:r>
            <w:r w:rsidR="00B47136">
              <w:rPr>
                <w:rFonts w:ascii="Arial" w:hAnsi="Arial" w:cs="Arial"/>
                <w:noProof/>
                <w:sz w:val="24"/>
                <w:szCs w:val="24"/>
                <w:lang w:eastAsia="ko-KR"/>
              </w:rPr>
              <w:t>vetrinarian, and the pets too!!!</w:t>
            </w:r>
          </w:p>
          <w:p w:rsidR="00712E79" w:rsidRDefault="00712E79" w:rsidP="00B02707">
            <w:pPr>
              <w:rPr>
                <w:rFonts w:ascii="Arial" w:hAnsi="Arial" w:cs="Arial"/>
                <w:sz w:val="24"/>
                <w:szCs w:val="24"/>
              </w:rPr>
            </w:pPr>
          </w:p>
          <w:p w:rsidR="00EF1D57" w:rsidRDefault="00712E79" w:rsidP="00712E79">
            <w:pPr>
              <w:jc w:val="center"/>
              <w:rPr>
                <w:rFonts w:ascii="Arial" w:hAnsi="Arial" w:cs="Arial"/>
                <w:sz w:val="24"/>
                <w:szCs w:val="24"/>
              </w:rPr>
            </w:pPr>
            <w:r>
              <w:rPr>
                <w:rFonts w:ascii="Arial" w:hAnsi="Arial" w:cs="Arial"/>
                <w:noProof/>
                <w:sz w:val="24"/>
                <w:szCs w:val="24"/>
                <w:lang w:eastAsia="ko-KR"/>
              </w:rPr>
              <w:drawing>
                <wp:inline distT="0" distB="0" distL="0" distR="0">
                  <wp:extent cx="1724025" cy="1285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285875"/>
                          </a:xfrm>
                          <a:prstGeom prst="rect">
                            <a:avLst/>
                          </a:prstGeom>
                          <a:noFill/>
                          <a:ln>
                            <a:noFill/>
                          </a:ln>
                        </pic:spPr>
                      </pic:pic>
                    </a:graphicData>
                  </a:graphic>
                </wp:inline>
              </w:drawing>
            </w:r>
          </w:p>
          <w:p w:rsidR="00712E79" w:rsidRDefault="00712E79" w:rsidP="008F288D">
            <w:pPr>
              <w:rPr>
                <w:rFonts w:ascii="Arial" w:hAnsi="Arial" w:cs="Arial"/>
                <w:sz w:val="24"/>
                <w:szCs w:val="24"/>
              </w:rPr>
            </w:pPr>
          </w:p>
          <w:p w:rsidR="00017570" w:rsidRPr="00F03C87" w:rsidRDefault="00017570" w:rsidP="00017570">
            <w:pPr>
              <w:rPr>
                <w:rFonts w:ascii="Arial" w:hAnsi="Arial" w:cs="Arial"/>
                <w:sz w:val="24"/>
                <w:szCs w:val="24"/>
                <w:u w:val="single"/>
              </w:rPr>
            </w:pPr>
            <w:r w:rsidRPr="00F03C87">
              <w:rPr>
                <w:rFonts w:ascii="Arial" w:hAnsi="Arial" w:cs="Arial"/>
                <w:sz w:val="24"/>
                <w:szCs w:val="24"/>
                <w:u w:val="single"/>
              </w:rPr>
              <w:t>Science</w:t>
            </w:r>
          </w:p>
          <w:p w:rsidR="00017570" w:rsidRDefault="00017570" w:rsidP="00017570">
            <w:pPr>
              <w:rPr>
                <w:rFonts w:ascii="Arial" w:hAnsi="Arial" w:cs="Arial"/>
                <w:sz w:val="24"/>
                <w:szCs w:val="24"/>
              </w:rPr>
            </w:pPr>
            <w:r w:rsidRPr="00F03C87">
              <w:rPr>
                <w:rFonts w:ascii="Arial" w:hAnsi="Arial" w:cs="Arial"/>
                <w:sz w:val="24"/>
                <w:szCs w:val="24"/>
              </w:rPr>
              <w:t xml:space="preserve">We will </w:t>
            </w:r>
            <w:r>
              <w:rPr>
                <w:rFonts w:ascii="Arial" w:hAnsi="Arial" w:cs="Arial"/>
                <w:sz w:val="24"/>
                <w:szCs w:val="24"/>
              </w:rPr>
              <w:t xml:space="preserve">introduce </w:t>
            </w:r>
            <w:r w:rsidRPr="00F03C87">
              <w:rPr>
                <w:rFonts w:ascii="Arial" w:hAnsi="Arial" w:cs="Arial"/>
                <w:sz w:val="24"/>
                <w:szCs w:val="24"/>
              </w:rPr>
              <w:t xml:space="preserve">and learn about the changes that happen in </w:t>
            </w:r>
            <w:r>
              <w:rPr>
                <w:rFonts w:ascii="Arial" w:hAnsi="Arial" w:cs="Arial"/>
                <w:sz w:val="24"/>
                <w:szCs w:val="24"/>
              </w:rPr>
              <w:t>Winter</w:t>
            </w:r>
            <w:r w:rsidRPr="00F03C87">
              <w:rPr>
                <w:rFonts w:ascii="Arial" w:hAnsi="Arial" w:cs="Arial"/>
                <w:sz w:val="24"/>
                <w:szCs w:val="24"/>
              </w:rPr>
              <w:t xml:space="preserve"> through investigations.  </w:t>
            </w:r>
            <w:r>
              <w:rPr>
                <w:rFonts w:ascii="Arial" w:hAnsi="Arial" w:cs="Arial"/>
                <w:sz w:val="24"/>
                <w:szCs w:val="24"/>
              </w:rPr>
              <w:t xml:space="preserve">Hopefully we will get some snow to do some fun and exciting hands on experiments.  </w:t>
            </w:r>
            <w:r w:rsidRPr="00F03C87">
              <w:rPr>
                <w:rFonts w:ascii="Arial" w:hAnsi="Arial" w:cs="Arial"/>
                <w:sz w:val="24"/>
                <w:szCs w:val="24"/>
              </w:rPr>
              <w:t>We</w:t>
            </w:r>
            <w:r>
              <w:rPr>
                <w:rFonts w:ascii="Arial" w:hAnsi="Arial" w:cs="Arial"/>
                <w:sz w:val="24"/>
                <w:szCs w:val="24"/>
              </w:rPr>
              <w:t xml:space="preserve"> </w:t>
            </w:r>
            <w:r w:rsidR="000A4C93">
              <w:rPr>
                <w:rFonts w:ascii="Arial" w:hAnsi="Arial" w:cs="Arial"/>
                <w:sz w:val="24"/>
                <w:szCs w:val="24"/>
              </w:rPr>
              <w:t xml:space="preserve">will </w:t>
            </w:r>
            <w:r>
              <w:rPr>
                <w:rFonts w:ascii="Arial" w:hAnsi="Arial" w:cs="Arial"/>
                <w:sz w:val="24"/>
                <w:szCs w:val="24"/>
              </w:rPr>
              <w:t xml:space="preserve">focus on </w:t>
            </w:r>
            <w:r w:rsidR="000A4C93">
              <w:rPr>
                <w:rFonts w:ascii="Arial" w:hAnsi="Arial" w:cs="Arial"/>
                <w:sz w:val="24"/>
                <w:szCs w:val="24"/>
              </w:rPr>
              <w:t xml:space="preserve">the scientific process of </w:t>
            </w:r>
            <w:r>
              <w:rPr>
                <w:rFonts w:ascii="Arial" w:hAnsi="Arial" w:cs="Arial"/>
                <w:sz w:val="24"/>
                <w:szCs w:val="24"/>
              </w:rPr>
              <w:t>making</w:t>
            </w:r>
            <w:r w:rsidRPr="00F03C87">
              <w:rPr>
                <w:rFonts w:ascii="Arial" w:hAnsi="Arial" w:cs="Arial"/>
                <w:sz w:val="24"/>
                <w:szCs w:val="24"/>
              </w:rPr>
              <w:t xml:space="preserve"> predictions</w:t>
            </w:r>
            <w:r w:rsidR="000A4C93">
              <w:rPr>
                <w:rFonts w:ascii="Arial" w:hAnsi="Arial" w:cs="Arial"/>
                <w:sz w:val="24"/>
                <w:szCs w:val="24"/>
              </w:rPr>
              <w:t>, conducting the experiment and making observations of what happened</w:t>
            </w:r>
            <w:r w:rsidRPr="00F03C87">
              <w:rPr>
                <w:rFonts w:ascii="Arial" w:hAnsi="Arial" w:cs="Arial"/>
                <w:sz w:val="24"/>
                <w:szCs w:val="24"/>
              </w:rPr>
              <w:t xml:space="preserve">.  </w:t>
            </w:r>
          </w:p>
          <w:p w:rsidR="00712E79" w:rsidRDefault="00712E79" w:rsidP="00017570">
            <w:pPr>
              <w:rPr>
                <w:rFonts w:ascii="Arial" w:hAnsi="Arial" w:cs="Arial"/>
                <w:sz w:val="24"/>
                <w:szCs w:val="24"/>
              </w:rPr>
            </w:pPr>
          </w:p>
          <w:p w:rsidR="00712E79" w:rsidRDefault="00712E79" w:rsidP="00712E79">
            <w:pPr>
              <w:jc w:val="center"/>
              <w:rPr>
                <w:rFonts w:ascii="Arial" w:hAnsi="Arial" w:cs="Arial"/>
                <w:sz w:val="24"/>
                <w:szCs w:val="24"/>
              </w:rPr>
            </w:pPr>
            <w:r>
              <w:rPr>
                <w:rFonts w:ascii="Arial" w:hAnsi="Arial" w:cs="Arial"/>
                <w:noProof/>
                <w:sz w:val="24"/>
                <w:szCs w:val="24"/>
                <w:lang w:eastAsia="ko-KR"/>
              </w:rPr>
              <w:drawing>
                <wp:inline distT="0" distB="0" distL="0" distR="0">
                  <wp:extent cx="159067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712E79" w:rsidRPr="00F03C87" w:rsidRDefault="00712E79" w:rsidP="00017570">
            <w:pPr>
              <w:rPr>
                <w:rFonts w:ascii="Arial" w:hAnsi="Arial" w:cs="Arial"/>
                <w:sz w:val="24"/>
                <w:szCs w:val="24"/>
              </w:rPr>
            </w:pPr>
          </w:p>
          <w:p w:rsidR="008F5A9A" w:rsidRDefault="008F5A9A" w:rsidP="008F288D">
            <w:pPr>
              <w:rPr>
                <w:rFonts w:ascii="Arial" w:hAnsi="Arial" w:cs="Arial"/>
                <w:sz w:val="24"/>
                <w:szCs w:val="24"/>
              </w:rPr>
            </w:pPr>
          </w:p>
          <w:p w:rsidR="00EF1D57" w:rsidRDefault="00EF1D57" w:rsidP="008F288D">
            <w:pPr>
              <w:rPr>
                <w:rFonts w:ascii="Arial" w:hAnsi="Arial" w:cs="Arial"/>
                <w:sz w:val="24"/>
                <w:szCs w:val="24"/>
              </w:rPr>
            </w:pPr>
            <w:r w:rsidRPr="00F03C87">
              <w:rPr>
                <w:rFonts w:ascii="Arial" w:hAnsi="Arial" w:cs="Arial"/>
                <w:sz w:val="24"/>
                <w:szCs w:val="24"/>
              </w:rPr>
              <w:t>Mrs. James, Mrs. Dubeau and Miss. P.</w:t>
            </w: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Default="00717463" w:rsidP="008F288D">
            <w:pPr>
              <w:rPr>
                <w:rFonts w:ascii="Arial" w:hAnsi="Arial" w:cs="Arial"/>
                <w:sz w:val="24"/>
                <w:szCs w:val="24"/>
              </w:rPr>
            </w:pPr>
          </w:p>
          <w:p w:rsidR="00717463" w:rsidRPr="008F288D" w:rsidRDefault="00717463" w:rsidP="008F288D">
            <w:pPr>
              <w:rPr>
                <w:rFonts w:ascii="Arial" w:hAnsi="Arial" w:cs="Arial"/>
              </w:rPr>
            </w:pPr>
          </w:p>
        </w:tc>
      </w:tr>
      <w:tr w:rsidR="00BF1647" w:rsidTr="00FC2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gridSpan w:val="2"/>
          </w:tcPr>
          <w:p w:rsidR="00BF1647" w:rsidRDefault="00BF1647">
            <w:pPr>
              <w:pStyle w:val="TOCNumber-Professional"/>
            </w:pPr>
          </w:p>
        </w:tc>
        <w:tc>
          <w:tcPr>
            <w:tcW w:w="10050" w:type="dxa"/>
            <w:gridSpan w:val="4"/>
          </w:tcPr>
          <w:p w:rsidR="00BF1647" w:rsidRDefault="00BF1647" w:rsidP="00D843A0">
            <w:pPr>
              <w:pStyle w:val="Heading1"/>
              <w:rPr>
                <w:rFonts w:ascii="Arial Black" w:hAnsi="Arial Black"/>
                <w:sz w:val="40"/>
                <w:szCs w:val="40"/>
              </w:rPr>
            </w:pPr>
          </w:p>
        </w:tc>
      </w:tr>
    </w:tbl>
    <w:p w:rsidR="00AC65D0" w:rsidRDefault="006E7BCF">
      <w:r>
        <w:rPr>
          <w:noProof/>
          <w:lang w:eastAsia="ko-KR"/>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0</wp:posOffset>
                </wp:positionV>
                <wp:extent cx="3276600" cy="872363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0;margin-top:0;width:258pt;height:68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" o:allowincell="f" filled="f" stroked="f">
                <v:textbox style="mso-next-textbox:#Text Box 6">
                  <w:txbxContent/>
                </v:textbox>
              </v:shape>
            </w:pict>
          </mc:Fallback>
        </mc:AlternateContent>
      </w:r>
      <w:r>
        <w:rPr>
          <w:noProof/>
          <w:lang w:eastAsia="ko-KR"/>
        </w:rPr>
        <mc:AlternateContent>
          <mc:Choice Requires="wps">
            <w:drawing>
              <wp:anchor distT="0" distB="0" distL="114300" distR="114300" simplePos="0" relativeHeight="251663360" behindDoc="0" locked="0" layoutInCell="0" allowOverlap="1">
                <wp:simplePos x="0" y="0"/>
                <wp:positionH relativeFrom="column">
                  <wp:posOffset>3429000</wp:posOffset>
                </wp:positionH>
                <wp:positionV relativeFrom="paragraph">
                  <wp:posOffset>0</wp:posOffset>
                </wp:positionV>
                <wp:extent cx="3276600" cy="872363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70pt;margin-top:0;width:258pt;height:6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" o:allowincell="f" filled="f" stroked="f">
                <v:textbox>
                  <w:txbxContent/>
                </v:textbox>
              </v:shape>
            </w:pict>
          </mc:Fallback>
        </mc:AlternateContent>
      </w:r>
      <w:r>
        <w:rPr>
          <w:noProof/>
          <w:lang w:eastAsia="ko-KR"/>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-200660</wp:posOffset>
                </wp:positionV>
                <wp:extent cx="3276600" cy="2540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0;margin-top:-15.8pt;width:258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" o:allowincell="f" filled="f" stroked="f">
                <v:textbox>
                  <w:txbxContent>
                    <w:p w:rsidR="00AC65D0" w:rsidRDefault="00AC65D0">
                      <w:pPr>
                        <w:pStyle w:val="JumpTo-Professional"/>
                      </w:pP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r>
        <w:br w:type="page"/>
      </w:r>
    </w:p>
    <w:p w:rsidR="00AC65D0" w:rsidRDefault="006E7BCF">
      <w:r>
        <w:rPr>
          <w:noProof/>
          <w:lang w:eastAsia="ko-KR"/>
        </w:rPr>
        <mc:AlternateContent>
          <mc:Choice Requires="wps">
            <w:drawing>
              <wp:anchor distT="0" distB="0" distL="114300" distR="114300" simplePos="0" relativeHeight="251668480" behindDoc="0" locked="0" layoutInCell="0" allowOverlap="1">
                <wp:simplePos x="0" y="0"/>
                <wp:positionH relativeFrom="column">
                  <wp:posOffset>3429000</wp:posOffset>
                </wp:positionH>
                <wp:positionV relativeFrom="paragraph">
                  <wp:posOffset>0</wp:posOffset>
                </wp:positionV>
                <wp:extent cx="3276600" cy="4243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24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Body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270pt;margin-top:0;width:258pt;height:33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S2uwIAAMI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" o:allowincell="f" filled="f" stroked="f">
                <v:textbox>
                  <w:txbxContent>
                    <w:p w:rsidR="00AC65D0" w:rsidRDefault="00AC65D0">
                      <w:pPr>
                        <w:pStyle w:val="BodyText-Professional"/>
                      </w:pPr>
                    </w:p>
                  </w:txbxContent>
                </v:textbox>
              </v:shape>
            </w:pict>
          </mc:Fallback>
        </mc:AlternateContent>
      </w:r>
      <w:r>
        <w:rPr>
          <w:noProof/>
          <w:lang w:eastAsia="ko-KR"/>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0</wp:posOffset>
                </wp:positionV>
                <wp:extent cx="3276600" cy="4279900"/>
                <wp:effectExtent l="0" t="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279900"/>
                        </a:xfrm>
                        <a:prstGeom prst="rect">
                          <a:avLst/>
                        </a:prstGeom>
                        <a:noFill/>
                        <a:ln>
                          <a:noFill/>
                        </a:ln>
                        <a:extLst>
                          <a:ext uri="{909E8E84-426E-40DD-AFC4-6F175D3DCCD1}">
                            <a14:hiddenFill xmlns:a14="http://schemas.microsoft.com/office/drawing/2010/main">
                              <a:solidFill>
                                <a:srgbClr val="9696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Sidebar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0;margin-top:0;width:258pt;height:3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" o:allowincell="f" filled="f" fillcolor="#969696" stroked="f">
                <v:textbox>
                  <w:txbxContent>
                    <w:p w:rsidR="00AC65D0" w:rsidRDefault="00AC65D0">
                      <w:pPr>
                        <w:pStyle w:val="SidebarText-Professional"/>
                      </w:pP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AC65D0">
      <w:pPr>
        <w:rPr>
          <w:rFonts w:ascii="Garamond" w:hAnsi="Garamond"/>
        </w:rPr>
      </w:pPr>
    </w:p>
    <w:p w:rsidR="00AC65D0" w:rsidRDefault="006E7BCF">
      <w:pPr>
        <w:rPr>
          <w:rFonts w:ascii="Garamond" w:hAnsi="Garamond"/>
        </w:rPr>
        <w:sectPr w:rsidR="00AC65D0" w:rsidSect="008659F9">
          <w:footerReference w:type="default" r:id="rId23"/>
          <w:type w:val="nextColumn"/>
          <w:pgSz w:w="12240" w:h="15840" w:code="1"/>
          <w:pgMar w:top="864" w:right="878" w:bottom="864" w:left="878" w:header="720" w:footer="720" w:gutter="0"/>
          <w:pgBorders w:display="notFirstPage">
            <w:top w:val="snowflakes" w:sz="30" w:space="1" w:color="auto"/>
            <w:left w:val="snowflakes" w:sz="30" w:space="4" w:color="auto"/>
            <w:bottom w:val="snowflakes" w:sz="30" w:space="0" w:color="auto"/>
            <w:right w:val="snowflakes" w:sz="30" w:space="4" w:color="auto"/>
          </w:pgBorders>
          <w:cols w:space="720"/>
        </w:sectPr>
      </w:pPr>
      <w:r>
        <w:rPr>
          <w:rFonts w:ascii="Garamond" w:hAnsi="Garamond"/>
          <w:noProof/>
          <w:lang w:eastAsia="ko-KR"/>
        </w:rPr>
        <mc:AlternateContent>
          <mc:Choice Requires="wps">
            <w:drawing>
              <wp:anchor distT="0" distB="0" distL="114300" distR="114300" simplePos="0" relativeHeight="251673600" behindDoc="0" locked="0" layoutInCell="0" allowOverlap="1" wp14:anchorId="0220A2F1" wp14:editId="3917B644">
                <wp:simplePos x="0" y="0"/>
                <wp:positionH relativeFrom="column">
                  <wp:posOffset>3383280</wp:posOffset>
                </wp:positionH>
                <wp:positionV relativeFrom="paragraph">
                  <wp:posOffset>635</wp:posOffset>
                </wp:positionV>
                <wp:extent cx="3273425" cy="384048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8404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266.4pt;margin-top:.05pt;width:257.75pt;height:30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" o:allowincell="f" fillcolor="silver" stroked="f">
                <v:textbox>
                  <w:txbxContent/>
                </v:textbox>
              </v:shape>
            </w:pict>
          </mc:Fallback>
        </mc:AlternateContent>
      </w:r>
      <w:r>
        <w:rPr>
          <w:rFonts w:ascii="Garamond" w:hAnsi="Garamond"/>
          <w:noProof/>
          <w:lang w:eastAsia="ko-KR"/>
        </w:rPr>
        <mc:AlternateContent>
          <mc:Choice Requires="wps">
            <w:drawing>
              <wp:anchor distT="0" distB="0" distL="114300" distR="114300" simplePos="0" relativeHeight="251672576" behindDoc="0" locked="0" layoutInCell="0" allowOverlap="1" wp14:anchorId="5DB829D1" wp14:editId="7D2922F8">
                <wp:simplePos x="0" y="0"/>
                <wp:positionH relativeFrom="column">
                  <wp:posOffset>0</wp:posOffset>
                </wp:positionH>
                <wp:positionV relativeFrom="paragraph">
                  <wp:posOffset>0</wp:posOffset>
                </wp:positionV>
                <wp:extent cx="3200400" cy="3841115"/>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41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rsidR="00AC65D0" w:rsidRDefault="00AC65D0">
                            <w:pPr>
                              <w:pStyle w:val="BodyText-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0;margin-top:0;width:252pt;height:30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" o:allowincell="f" fillcolor="silver" stroked="f">
                <v:textbox style="mso-next-textbox:#Text Box 15">
                  <w:txbxContent>
                    <w:p w:rsidR="00AC65D0" w:rsidRDefault="00AC65D0">
                      <w:pPr>
                        <w:pStyle w:val="BodyText-Professional"/>
                      </w:pPr>
                    </w:p>
                  </w:txbxContent>
                </v:textbox>
              </v:shape>
            </w:pict>
          </mc:Fallback>
        </mc:AlternateContent>
      </w:r>
    </w:p>
    <w:p w:rsidR="00AC65D0" w:rsidRDefault="00AC65D0" w:rsidP="00296D6B"/>
    <w:sectPr w:rsidR="00AC65D0">
      <w:footerReference w:type="default" r:id="rId24"/>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D0" w:rsidRDefault="00AC65D0">
      <w:r>
        <w:separator/>
      </w:r>
    </w:p>
  </w:endnote>
  <w:endnote w:type="continuationSeparator" w:id="0">
    <w:p w:rsidR="00AC65D0" w:rsidRDefault="00AC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lgun Gothic">
    <w:altName w:val="맑은 고딕"/>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5D0" w:rsidRDefault="00AC65D0">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D3630B">
      <w:rPr>
        <w:rStyle w:val="PageNumber"/>
        <w:noProof/>
      </w:rPr>
      <w:t>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62" w:rsidRDefault="00AC65D0">
    <w:pPr>
      <w:pStyle w:val="Footer-Professional"/>
    </w:pPr>
    <w:r>
      <w:t>Kinder News from Roo</w:t>
    </w:r>
    <w:r w:rsidR="006D2FBF">
      <w:t xml:space="preserve">  </w:t>
    </w:r>
    <w:r w:rsidR="006D2FBF">
      <w:rPr>
        <w:rStyle w:val="PageNumber"/>
      </w:rPr>
      <w:fldChar w:fldCharType="begin"/>
    </w:r>
    <w:r w:rsidR="006D2FBF">
      <w:rPr>
        <w:rStyle w:val="PageNumber"/>
      </w:rPr>
      <w:instrText xml:space="preserve"> PAGE </w:instrText>
    </w:r>
    <w:r w:rsidR="006D2FBF">
      <w:rPr>
        <w:rStyle w:val="PageNumber"/>
      </w:rPr>
      <w:fldChar w:fldCharType="separate"/>
    </w:r>
    <w:r w:rsidR="00D3630B">
      <w:rPr>
        <w:rStyle w:val="PageNumber"/>
        <w:noProof/>
      </w:rPr>
      <w:t>7</w:t>
    </w:r>
    <w:r w:rsidR="006D2FB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D0" w:rsidRDefault="00AC65D0">
      <w:r>
        <w:separator/>
      </w:r>
    </w:p>
  </w:footnote>
  <w:footnote w:type="continuationSeparator" w:id="0">
    <w:p w:rsidR="00AC65D0" w:rsidRDefault="00AC6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D0"/>
    <w:rsid w:val="00012B3A"/>
    <w:rsid w:val="00017570"/>
    <w:rsid w:val="00021CB8"/>
    <w:rsid w:val="00023F21"/>
    <w:rsid w:val="000357C1"/>
    <w:rsid w:val="00050FEB"/>
    <w:rsid w:val="000705FE"/>
    <w:rsid w:val="0007684D"/>
    <w:rsid w:val="00095CE8"/>
    <w:rsid w:val="0009726E"/>
    <w:rsid w:val="000A4C93"/>
    <w:rsid w:val="000B6208"/>
    <w:rsid w:val="000C6A52"/>
    <w:rsid w:val="000E0F87"/>
    <w:rsid w:val="000E1150"/>
    <w:rsid w:val="00111FDD"/>
    <w:rsid w:val="00114347"/>
    <w:rsid w:val="0013337D"/>
    <w:rsid w:val="00135FD6"/>
    <w:rsid w:val="00160FCE"/>
    <w:rsid w:val="00172453"/>
    <w:rsid w:val="00197084"/>
    <w:rsid w:val="001C71CD"/>
    <w:rsid w:val="001E786A"/>
    <w:rsid w:val="001F2330"/>
    <w:rsid w:val="001F2FAE"/>
    <w:rsid w:val="00201B7D"/>
    <w:rsid w:val="002051EB"/>
    <w:rsid w:val="00206E04"/>
    <w:rsid w:val="002122B9"/>
    <w:rsid w:val="00223474"/>
    <w:rsid w:val="002240F0"/>
    <w:rsid w:val="0022493C"/>
    <w:rsid w:val="00245AF6"/>
    <w:rsid w:val="0027042D"/>
    <w:rsid w:val="00284CC8"/>
    <w:rsid w:val="00296D6B"/>
    <w:rsid w:val="002C11C4"/>
    <w:rsid w:val="002C21D1"/>
    <w:rsid w:val="002F2EA4"/>
    <w:rsid w:val="00317C40"/>
    <w:rsid w:val="00335BEE"/>
    <w:rsid w:val="00365228"/>
    <w:rsid w:val="00384FCB"/>
    <w:rsid w:val="00390ED7"/>
    <w:rsid w:val="003B4162"/>
    <w:rsid w:val="003B4CC2"/>
    <w:rsid w:val="003F0229"/>
    <w:rsid w:val="00425D0C"/>
    <w:rsid w:val="00426ECE"/>
    <w:rsid w:val="00435C1A"/>
    <w:rsid w:val="0046673C"/>
    <w:rsid w:val="004710F5"/>
    <w:rsid w:val="00471CA4"/>
    <w:rsid w:val="00472859"/>
    <w:rsid w:val="004729BC"/>
    <w:rsid w:val="004A1093"/>
    <w:rsid w:val="004B4984"/>
    <w:rsid w:val="004C32D8"/>
    <w:rsid w:val="004C48AB"/>
    <w:rsid w:val="004D1FCC"/>
    <w:rsid w:val="004E39DF"/>
    <w:rsid w:val="00503762"/>
    <w:rsid w:val="005077E3"/>
    <w:rsid w:val="00513BA0"/>
    <w:rsid w:val="00545F3E"/>
    <w:rsid w:val="00570418"/>
    <w:rsid w:val="005727AE"/>
    <w:rsid w:val="00582872"/>
    <w:rsid w:val="005879BB"/>
    <w:rsid w:val="005A6177"/>
    <w:rsid w:val="005C3DF0"/>
    <w:rsid w:val="005C56F6"/>
    <w:rsid w:val="005F2CC4"/>
    <w:rsid w:val="005F69EA"/>
    <w:rsid w:val="00622B90"/>
    <w:rsid w:val="0063603F"/>
    <w:rsid w:val="00644CE8"/>
    <w:rsid w:val="00656E01"/>
    <w:rsid w:val="00697DD1"/>
    <w:rsid w:val="006A2932"/>
    <w:rsid w:val="006B4926"/>
    <w:rsid w:val="006D2FBF"/>
    <w:rsid w:val="006E7715"/>
    <w:rsid w:val="006E7BCF"/>
    <w:rsid w:val="006F762C"/>
    <w:rsid w:val="00711AE5"/>
    <w:rsid w:val="00712E79"/>
    <w:rsid w:val="00717463"/>
    <w:rsid w:val="007250DD"/>
    <w:rsid w:val="007877C9"/>
    <w:rsid w:val="007915A7"/>
    <w:rsid w:val="007C0CE2"/>
    <w:rsid w:val="007C12D3"/>
    <w:rsid w:val="007C525C"/>
    <w:rsid w:val="007D3C76"/>
    <w:rsid w:val="007E3EC0"/>
    <w:rsid w:val="007F0617"/>
    <w:rsid w:val="00804092"/>
    <w:rsid w:val="008659F9"/>
    <w:rsid w:val="008766D0"/>
    <w:rsid w:val="00892B91"/>
    <w:rsid w:val="00893E84"/>
    <w:rsid w:val="008A17D3"/>
    <w:rsid w:val="008A2626"/>
    <w:rsid w:val="008C6541"/>
    <w:rsid w:val="008D225C"/>
    <w:rsid w:val="008D5F00"/>
    <w:rsid w:val="008E7AC6"/>
    <w:rsid w:val="008F288D"/>
    <w:rsid w:val="008F5A9A"/>
    <w:rsid w:val="00913321"/>
    <w:rsid w:val="0092596F"/>
    <w:rsid w:val="009329C5"/>
    <w:rsid w:val="009524D6"/>
    <w:rsid w:val="0097607F"/>
    <w:rsid w:val="00987549"/>
    <w:rsid w:val="009A6502"/>
    <w:rsid w:val="009D1785"/>
    <w:rsid w:val="009D499C"/>
    <w:rsid w:val="00A01119"/>
    <w:rsid w:val="00A073C5"/>
    <w:rsid w:val="00A14812"/>
    <w:rsid w:val="00A33EA7"/>
    <w:rsid w:val="00A47525"/>
    <w:rsid w:val="00A72B0C"/>
    <w:rsid w:val="00A83D62"/>
    <w:rsid w:val="00A91F63"/>
    <w:rsid w:val="00AB001C"/>
    <w:rsid w:val="00AB06E5"/>
    <w:rsid w:val="00AC65D0"/>
    <w:rsid w:val="00AE1570"/>
    <w:rsid w:val="00AF1D1B"/>
    <w:rsid w:val="00B02707"/>
    <w:rsid w:val="00B05464"/>
    <w:rsid w:val="00B062C5"/>
    <w:rsid w:val="00B240E8"/>
    <w:rsid w:val="00B37C7D"/>
    <w:rsid w:val="00B43BE5"/>
    <w:rsid w:val="00B47136"/>
    <w:rsid w:val="00B64904"/>
    <w:rsid w:val="00B7555F"/>
    <w:rsid w:val="00B77C1D"/>
    <w:rsid w:val="00B860F6"/>
    <w:rsid w:val="00B868F9"/>
    <w:rsid w:val="00B963E0"/>
    <w:rsid w:val="00BC3F9A"/>
    <w:rsid w:val="00BC4405"/>
    <w:rsid w:val="00BD0C02"/>
    <w:rsid w:val="00BD1DEF"/>
    <w:rsid w:val="00BD5790"/>
    <w:rsid w:val="00BE7B1A"/>
    <w:rsid w:val="00BF1647"/>
    <w:rsid w:val="00BF5699"/>
    <w:rsid w:val="00C051B3"/>
    <w:rsid w:val="00C357BB"/>
    <w:rsid w:val="00C6516D"/>
    <w:rsid w:val="00C84E04"/>
    <w:rsid w:val="00C86236"/>
    <w:rsid w:val="00C9701F"/>
    <w:rsid w:val="00CA207C"/>
    <w:rsid w:val="00CA2F5F"/>
    <w:rsid w:val="00CA65B8"/>
    <w:rsid w:val="00CC0D3D"/>
    <w:rsid w:val="00CC4789"/>
    <w:rsid w:val="00CD06B0"/>
    <w:rsid w:val="00CD7F0F"/>
    <w:rsid w:val="00CE6800"/>
    <w:rsid w:val="00CE6C10"/>
    <w:rsid w:val="00D02F4B"/>
    <w:rsid w:val="00D02FE7"/>
    <w:rsid w:val="00D34C7E"/>
    <w:rsid w:val="00D3630B"/>
    <w:rsid w:val="00D363EA"/>
    <w:rsid w:val="00D465F2"/>
    <w:rsid w:val="00D525E3"/>
    <w:rsid w:val="00D728CC"/>
    <w:rsid w:val="00D72B46"/>
    <w:rsid w:val="00D7376C"/>
    <w:rsid w:val="00D74881"/>
    <w:rsid w:val="00D77B13"/>
    <w:rsid w:val="00D806D1"/>
    <w:rsid w:val="00D83E18"/>
    <w:rsid w:val="00D843A0"/>
    <w:rsid w:val="00D90458"/>
    <w:rsid w:val="00D93F12"/>
    <w:rsid w:val="00DC5F3A"/>
    <w:rsid w:val="00DD542D"/>
    <w:rsid w:val="00DE4738"/>
    <w:rsid w:val="00E2523C"/>
    <w:rsid w:val="00E27099"/>
    <w:rsid w:val="00E3691C"/>
    <w:rsid w:val="00E377F9"/>
    <w:rsid w:val="00E654A5"/>
    <w:rsid w:val="00E72135"/>
    <w:rsid w:val="00E81EA3"/>
    <w:rsid w:val="00E82B5B"/>
    <w:rsid w:val="00E85A8A"/>
    <w:rsid w:val="00EA0D5D"/>
    <w:rsid w:val="00EC12D6"/>
    <w:rsid w:val="00EF1D57"/>
    <w:rsid w:val="00EF407B"/>
    <w:rsid w:val="00EF45AB"/>
    <w:rsid w:val="00F03C87"/>
    <w:rsid w:val="00F14BE4"/>
    <w:rsid w:val="00F66CC3"/>
    <w:rsid w:val="00F72985"/>
    <w:rsid w:val="00FA53F9"/>
    <w:rsid w:val="00FB3762"/>
    <w:rsid w:val="00FC2829"/>
    <w:rsid w:val="00FF2847"/>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popiez\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7106-30ED-4172-86EE-CCAE5AC3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594</TotalTime>
  <Pages>7</Pages>
  <Words>459</Words>
  <Characters>2357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HWDSB</dc:creator>
  <cp:keywords/>
  <dc:description/>
  <cp:lastModifiedBy>HWDSB</cp:lastModifiedBy>
  <cp:revision>46</cp:revision>
  <cp:lastPrinted>2012-11-29T18:37:00Z</cp:lastPrinted>
  <dcterms:created xsi:type="dcterms:W3CDTF">2012-12-12T17:08:00Z</dcterms:created>
  <dcterms:modified xsi:type="dcterms:W3CDTF">2012-12-20T13:36:00Z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