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F5E5"/>
  <w:body>
    <w:tbl>
      <w:tblPr>
        <w:tblW w:w="5083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379"/>
        <w:gridCol w:w="181"/>
        <w:gridCol w:w="3419"/>
      </w:tblGrid>
      <w:tr w:rsidR="00A6408A" w:rsidRPr="007E41C4" w14:paraId="11924DF5" w14:textId="77777777" w:rsidTr="06D58C3E">
        <w:trPr>
          <w:trHeight w:hRule="exact" w:val="14400"/>
          <w:jc w:val="center"/>
        </w:trPr>
        <w:tc>
          <w:tcPr>
            <w:tcW w:w="7379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379"/>
            </w:tblGrid>
            <w:tr w:rsidR="00A6408A" w:rsidRPr="007E41C4" w14:paraId="672A6659" w14:textId="77777777" w:rsidTr="06D58C3E">
              <w:trPr>
                <w:trHeight w:hRule="exact" w:val="6930"/>
              </w:trPr>
              <w:tc>
                <w:tcPr>
                  <w:tcW w:w="7200" w:type="dxa"/>
                </w:tcPr>
                <w:p w14:paraId="0A37501D" w14:textId="77777777" w:rsidR="00A6408A" w:rsidRPr="007E41C4" w:rsidRDefault="00413F65">
                  <w:pPr>
                    <w:rPr>
                      <w:rFonts w:ascii="Arial" w:hAnsi="Arial" w:cs="Arial"/>
                    </w:rPr>
                  </w:pPr>
                  <w:r w:rsidRPr="007E41C4">
                    <w:rPr>
                      <w:rFonts w:ascii="Arial" w:hAnsi="Arial" w:cs="Arial"/>
                      <w:noProof/>
                      <w:lang w:eastAsia="en-US"/>
                    </w:rPr>
                    <w:drawing>
                      <wp:inline distT="0" distB="0" distL="0" distR="0" wp14:anchorId="390AADF2" wp14:editId="07777777">
                        <wp:extent cx="4619625" cy="6709410"/>
                        <wp:effectExtent l="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3426" cy="67149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408A" w:rsidRPr="007E41C4" w14:paraId="1FE14177" w14:textId="77777777" w:rsidTr="06D58C3E">
              <w:trPr>
                <w:trHeight w:hRule="exact" w:val="6120"/>
              </w:trPr>
              <w:tc>
                <w:tcPr>
                  <w:tcW w:w="7200" w:type="dxa"/>
                </w:tcPr>
                <w:p w14:paraId="19E15133" w14:textId="77777777" w:rsidR="007F0494" w:rsidRDefault="003F2DA0" w:rsidP="00A17237">
                  <w:pPr>
                    <w:pStyle w:val="Title"/>
                    <w:jc w:val="center"/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A17237">
                    <w:rPr>
                      <w:rFonts w:ascii="Arial Black" w:hAnsi="Arial Black"/>
                      <w:b/>
                      <w:sz w:val="96"/>
                      <w:szCs w:val="96"/>
                    </w:rPr>
                    <w:t>Baby Love</w:t>
                  </w:r>
                  <w:r w:rsidRPr="00825491">
                    <w:rPr>
                      <w:rFonts w:ascii="Arial Black" w:hAnsi="Arial Black"/>
                      <w:b/>
                      <w:sz w:val="56"/>
                      <w:szCs w:val="56"/>
                    </w:rPr>
                    <w:t xml:space="preserve"> Parenting Program</w:t>
                  </w:r>
                </w:p>
                <w:p w14:paraId="5DAB6C7B" w14:textId="77777777" w:rsidR="00825491" w:rsidRPr="00825491" w:rsidRDefault="00825491" w:rsidP="00825491">
                  <w:pPr>
                    <w:pStyle w:val="Title"/>
                    <w:rPr>
                      <w:rFonts w:ascii="Arial Black" w:hAnsi="Arial Black"/>
                      <w:b/>
                      <w:sz w:val="22"/>
                      <w:szCs w:val="22"/>
                    </w:rPr>
                  </w:pPr>
                </w:p>
                <w:p w14:paraId="64231A81" w14:textId="77777777" w:rsidR="00A6408A" w:rsidRPr="00897ADF" w:rsidRDefault="003F2DA0" w:rsidP="007F049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897ADF">
                    <w:rPr>
                      <w:rFonts w:ascii="Arial" w:hAnsi="Arial" w:cs="Arial"/>
                      <w:sz w:val="28"/>
                      <w:szCs w:val="28"/>
                    </w:rPr>
                    <w:t xml:space="preserve">Baby Love is a </w:t>
                  </w:r>
                  <w:r w:rsidRPr="00897ADF">
                    <w:rPr>
                      <w:rFonts w:ascii="Arial" w:hAnsi="Arial" w:cs="Arial"/>
                      <w:b/>
                      <w:sz w:val="28"/>
                      <w:szCs w:val="28"/>
                    </w:rPr>
                    <w:t>FREE</w:t>
                  </w:r>
                  <w:r w:rsidR="00F1012F" w:rsidRPr="00897AD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7F0494" w:rsidRPr="00897ADF">
                    <w:rPr>
                      <w:rFonts w:ascii="Arial" w:hAnsi="Arial" w:cs="Arial"/>
                      <w:sz w:val="28"/>
                      <w:szCs w:val="28"/>
                    </w:rPr>
                    <w:t>group-based</w:t>
                  </w:r>
                  <w:r w:rsidR="007F0494" w:rsidRPr="00897ADF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="00F1012F" w:rsidRPr="00897ADF">
                    <w:rPr>
                      <w:rFonts w:ascii="Arial" w:hAnsi="Arial" w:cs="Arial"/>
                      <w:sz w:val="28"/>
                      <w:szCs w:val="28"/>
                    </w:rPr>
                    <w:t>attachment-based program for babies ages 2-16</w:t>
                  </w:r>
                  <w:r w:rsidRPr="00897ADF">
                    <w:rPr>
                      <w:rFonts w:ascii="Arial" w:hAnsi="Arial" w:cs="Arial"/>
                      <w:sz w:val="28"/>
                      <w:szCs w:val="28"/>
                    </w:rPr>
                    <w:t xml:space="preserve"> months and their caregivers. </w:t>
                  </w:r>
                  <w:r w:rsidR="007F0494" w:rsidRPr="00897ADF">
                    <w:rPr>
                      <w:rFonts w:ascii="Arial" w:hAnsi="Arial" w:cs="Arial"/>
                      <w:sz w:val="28"/>
                      <w:szCs w:val="28"/>
                    </w:rPr>
                    <w:t>Together, we</w:t>
                  </w:r>
                  <w:r w:rsidR="00F1012F" w:rsidRPr="00897ADF">
                    <w:rPr>
                      <w:rFonts w:ascii="Arial" w:hAnsi="Arial" w:cs="Arial"/>
                      <w:sz w:val="28"/>
                      <w:szCs w:val="28"/>
                    </w:rPr>
                    <w:t xml:space="preserve"> will talk about:</w:t>
                  </w:r>
                </w:p>
                <w:p w14:paraId="62C82689" w14:textId="77777777" w:rsidR="00F1012F" w:rsidRPr="00897ADF" w:rsidRDefault="00F1012F" w:rsidP="003F2DA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897ADF">
                    <w:rPr>
                      <w:rFonts w:ascii="Arial" w:hAnsi="Arial" w:cs="Arial"/>
                      <w:sz w:val="28"/>
                      <w:szCs w:val="28"/>
                    </w:rPr>
                    <w:t>the importance of attachment</w:t>
                  </w:r>
                </w:p>
                <w:p w14:paraId="13CDD2C9" w14:textId="77777777" w:rsidR="00F1012F" w:rsidRPr="00897ADF" w:rsidRDefault="007F0494" w:rsidP="003F2DA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897ADF">
                    <w:rPr>
                      <w:rFonts w:ascii="Arial" w:hAnsi="Arial" w:cs="Arial"/>
                      <w:sz w:val="28"/>
                      <w:szCs w:val="28"/>
                    </w:rPr>
                    <w:t>ways</w:t>
                  </w:r>
                  <w:r w:rsidR="00F1012F" w:rsidRPr="00897ADF">
                    <w:rPr>
                      <w:rFonts w:ascii="Arial" w:hAnsi="Arial" w:cs="Arial"/>
                      <w:sz w:val="28"/>
                      <w:szCs w:val="28"/>
                    </w:rPr>
                    <w:t xml:space="preserve"> to make your baby feel secure</w:t>
                  </w:r>
                </w:p>
                <w:p w14:paraId="62F471FB" w14:textId="77777777" w:rsidR="007F0494" w:rsidRPr="00897ADF" w:rsidRDefault="007F0494" w:rsidP="003F2DA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897ADF">
                    <w:rPr>
                      <w:rFonts w:ascii="Arial" w:hAnsi="Arial" w:cs="Arial"/>
                      <w:sz w:val="28"/>
                      <w:szCs w:val="28"/>
                    </w:rPr>
                    <w:t>ways to help your baby deal with stress</w:t>
                  </w:r>
                </w:p>
                <w:p w14:paraId="2A127DBD" w14:textId="77777777" w:rsidR="00AB5486" w:rsidRDefault="00F1012F" w:rsidP="00897AD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897ADF">
                    <w:rPr>
                      <w:rFonts w:ascii="Arial" w:hAnsi="Arial" w:cs="Arial"/>
                      <w:sz w:val="28"/>
                      <w:szCs w:val="28"/>
                    </w:rPr>
                    <w:t xml:space="preserve">Sessions include activities for babies &amp; caregivers, practice sessions and Q&amp;A. </w:t>
                  </w:r>
                </w:p>
                <w:p w14:paraId="03D5ABB2" w14:textId="1A76B05F" w:rsidR="00825491" w:rsidRPr="00AB5486" w:rsidRDefault="00825491" w:rsidP="00897ADF">
                  <w:pPr>
                    <w:rPr>
                      <w:rFonts w:ascii="Century Gothic" w:hAnsi="Century Gothic" w:cs="Arial"/>
                      <w:sz w:val="28"/>
                      <w:szCs w:val="28"/>
                    </w:rPr>
                  </w:pPr>
                  <w:r w:rsidRPr="00AB5486">
                    <w:rPr>
                      <w:rFonts w:ascii="Arial" w:hAnsi="Arial" w:cs="Arial"/>
                      <w:sz w:val="28"/>
                      <w:szCs w:val="28"/>
                    </w:rPr>
                    <w:t>Developed and s</w:t>
                  </w:r>
                  <w:r w:rsidR="00AB5486">
                    <w:rPr>
                      <w:rFonts w:ascii="Arial" w:hAnsi="Arial" w:cs="Arial"/>
                      <w:sz w:val="28"/>
                      <w:szCs w:val="28"/>
                    </w:rPr>
                    <w:t>up</w:t>
                  </w:r>
                  <w:r w:rsidR="00F17F81">
                    <w:rPr>
                      <w:rFonts w:ascii="Arial" w:hAnsi="Arial" w:cs="Arial"/>
                      <w:sz w:val="28"/>
                      <w:szCs w:val="28"/>
                    </w:rPr>
                    <w:t>p</w:t>
                  </w:r>
                  <w:r w:rsidR="00AB5486">
                    <w:rPr>
                      <w:rFonts w:ascii="Arial" w:hAnsi="Arial" w:cs="Arial"/>
                      <w:sz w:val="28"/>
                      <w:szCs w:val="28"/>
                    </w:rPr>
                    <w:t>orted by Dr</w:t>
                  </w:r>
                  <w:r w:rsidRPr="00AB5486">
                    <w:rPr>
                      <w:rFonts w:ascii="Arial" w:hAnsi="Arial" w:cs="Arial"/>
                      <w:sz w:val="28"/>
                      <w:szCs w:val="28"/>
                    </w:rPr>
                    <w:t>. Wittenberg (</w:t>
                  </w:r>
                  <w:r w:rsidR="00897ADF" w:rsidRPr="00AB5486">
                    <w:rPr>
                      <w:rFonts w:ascii="Arial" w:hAnsi="Arial" w:cs="Arial"/>
                      <w:sz w:val="28"/>
                      <w:szCs w:val="28"/>
                    </w:rPr>
                    <w:t>SickKids).</w:t>
                  </w:r>
                  <w:r w:rsidRPr="00AB5486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A6408A" w:rsidRPr="007E41C4" w14:paraId="3CA4AD8E" w14:textId="77777777" w:rsidTr="06D58C3E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14:paraId="55701114" w14:textId="114A2169" w:rsidR="00A6408A" w:rsidRPr="007E41C4" w:rsidRDefault="00F17F8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Verdana" w:hAnsi="Verdana"/>
                      <w:b/>
                      <w:bCs/>
                      <w:i/>
                      <w:iCs/>
                      <w:noProof/>
                      <w:color w:val="D59F0F"/>
                      <w:sz w:val="20"/>
                      <w:szCs w:val="20"/>
                      <w:lang w:val="en-CA"/>
                    </w:rPr>
                    <w:drawing>
                      <wp:anchor distT="0" distB="0" distL="114300" distR="114300" simplePos="0" relativeHeight="251657215" behindDoc="1" locked="0" layoutInCell="1" allowOverlap="1" wp14:anchorId="751886FD" wp14:editId="49C9810E">
                        <wp:simplePos x="0" y="0"/>
                        <wp:positionH relativeFrom="column">
                          <wp:posOffset>-2671445</wp:posOffset>
                        </wp:positionH>
                        <wp:positionV relativeFrom="paragraph">
                          <wp:posOffset>52070</wp:posOffset>
                        </wp:positionV>
                        <wp:extent cx="1180465" cy="780415"/>
                        <wp:effectExtent l="0" t="0" r="635" b="635"/>
                        <wp:wrapTight wrapText="bothSides">
                          <wp:wrapPolygon edited="0">
                            <wp:start x="0" y="0"/>
                            <wp:lineTo x="0" y="21090"/>
                            <wp:lineTo x="21263" y="21090"/>
                            <wp:lineTo x="21263" y="0"/>
                            <wp:lineTo x="0" y="0"/>
                          </wp:wrapPolygon>
                        </wp:wrapTight>
                        <wp:docPr id="8" name="Picture 8" descr="cid:image001.png@01D8951B.4FD563B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x_Picture 1" descr="cid:image001.png@01D8951B.4FD563B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r:link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0465" cy="780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E41C4">
                    <w:rPr>
                      <w:rFonts w:ascii="Arial" w:hAnsi="Arial" w:cs="Arial"/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1" locked="0" layoutInCell="1" allowOverlap="1" wp14:anchorId="70B58FB5" wp14:editId="45BBE989">
                        <wp:simplePos x="0" y="0"/>
                        <wp:positionH relativeFrom="column">
                          <wp:posOffset>1284814</wp:posOffset>
                        </wp:positionH>
                        <wp:positionV relativeFrom="paragraph">
                          <wp:posOffset>34982</wp:posOffset>
                        </wp:positionV>
                        <wp:extent cx="1671955" cy="889000"/>
                        <wp:effectExtent l="0" t="0" r="0" b="0"/>
                        <wp:wrapTight wrapText="bothSides">
                          <wp:wrapPolygon edited="0">
                            <wp:start x="2215" y="2314"/>
                            <wp:lineTo x="1477" y="4629"/>
                            <wp:lineTo x="1477" y="16663"/>
                            <wp:lineTo x="2215" y="18051"/>
                            <wp:lineTo x="5660" y="18977"/>
                            <wp:lineTo x="19196" y="18977"/>
                            <wp:lineTo x="19935" y="18051"/>
                            <wp:lineTo x="20427" y="7406"/>
                            <wp:lineTo x="17474" y="4166"/>
                            <wp:lineTo x="12798" y="2314"/>
                            <wp:lineTo x="2215" y="2314"/>
                          </wp:wrapPolygon>
                        </wp:wrapTight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final_UPlogo-web-horz-tag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1955" cy="889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02EB378F" w14:textId="3A6E8DA7" w:rsidR="00A6408A" w:rsidRPr="007E41C4" w:rsidRDefault="002C7C78" w:rsidP="002C7C78">
            <w:pPr>
              <w:tabs>
                <w:tab w:val="left" w:pos="622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181" w:type="dxa"/>
          </w:tcPr>
          <w:p w14:paraId="6A05A809" w14:textId="77777777" w:rsidR="00A6408A" w:rsidRPr="007E41C4" w:rsidRDefault="00A6408A">
            <w:pPr>
              <w:rPr>
                <w:rFonts w:ascii="Arial" w:hAnsi="Arial" w:cs="Arial"/>
              </w:rPr>
            </w:pPr>
          </w:p>
        </w:tc>
        <w:tc>
          <w:tcPr>
            <w:tcW w:w="3419" w:type="dxa"/>
          </w:tcPr>
          <w:tbl>
            <w:tblPr>
              <w:tblW w:w="3600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600"/>
            </w:tblGrid>
            <w:tr w:rsidR="00A6408A" w:rsidRPr="007E41C4" w14:paraId="30782941" w14:textId="77777777" w:rsidTr="06D58C3E">
              <w:trPr>
                <w:trHeight w:hRule="exact" w:val="10800"/>
              </w:trPr>
              <w:tc>
                <w:tcPr>
                  <w:tcW w:w="3600" w:type="dxa"/>
                  <w:shd w:val="clear" w:color="auto" w:fill="7D4E60"/>
                  <w:vAlign w:val="center"/>
                </w:tcPr>
                <w:p w14:paraId="6B8241CF" w14:textId="4F47E76B" w:rsidR="00897ADF" w:rsidRDefault="00897ADF" w:rsidP="38CA7412">
                  <w:pPr>
                    <w:pStyle w:val="Heading2"/>
                  </w:pPr>
                  <w:r w:rsidRPr="06D58C3E">
                    <w:rPr>
                      <w:rFonts w:ascii="Arial Black" w:hAnsi="Arial Black" w:cs="Arial"/>
                    </w:rPr>
                    <w:t xml:space="preserve">when: </w:t>
                  </w:r>
                </w:p>
                <w:p w14:paraId="5CBA6488" w14:textId="6349F10B" w:rsidR="06D58C3E" w:rsidRPr="000325CF" w:rsidRDefault="3E25FB8C" w:rsidP="000325CF">
                  <w:pPr>
                    <w:pStyle w:val="Heading2"/>
                    <w:rPr>
                      <w:rFonts w:ascii="Arial Black" w:hAnsi="Arial Black" w:cs="Arial"/>
                    </w:rPr>
                  </w:pPr>
                  <w:r w:rsidRPr="06D58C3E">
                    <w:rPr>
                      <w:rFonts w:ascii="Arial Black" w:hAnsi="Arial Black" w:cs="Arial"/>
                    </w:rPr>
                    <w:t>THURSDAY</w:t>
                  </w:r>
                  <w:r w:rsidR="000325CF">
                    <w:rPr>
                      <w:rFonts w:ascii="Arial Black" w:hAnsi="Arial Black" w:cs="Arial"/>
                    </w:rPr>
                    <w:t xml:space="preserve">s </w:t>
                  </w:r>
                  <w:r w:rsidRPr="06D58C3E">
                    <w:rPr>
                      <w:rFonts w:ascii="Arial Black" w:hAnsi="Arial Black" w:cs="Arial"/>
                    </w:rPr>
                    <w:t xml:space="preserve">FROM SEPT. </w:t>
                  </w:r>
                  <w:r w:rsidR="00BB7396">
                    <w:rPr>
                      <w:rFonts w:ascii="Arial Black" w:hAnsi="Arial Black" w:cs="Arial"/>
                    </w:rPr>
                    <w:t>22</w:t>
                  </w:r>
                  <w:r w:rsidRPr="06D58C3E">
                    <w:rPr>
                      <w:rFonts w:ascii="Arial Black" w:hAnsi="Arial Black" w:cs="Arial"/>
                    </w:rPr>
                    <w:t>-</w:t>
                  </w:r>
                  <w:r w:rsidR="00BB7396">
                    <w:rPr>
                      <w:rFonts w:ascii="Arial Black" w:hAnsi="Arial Black" w:cs="Arial"/>
                    </w:rPr>
                    <w:t>Nov</w:t>
                  </w:r>
                  <w:r w:rsidRPr="06D58C3E">
                    <w:rPr>
                      <w:rFonts w:ascii="Arial Black" w:hAnsi="Arial Black" w:cs="Arial"/>
                    </w:rPr>
                    <w:t xml:space="preserve">. </w:t>
                  </w:r>
                  <w:r w:rsidR="00BB7396">
                    <w:rPr>
                      <w:rFonts w:ascii="Arial Black" w:hAnsi="Arial Black" w:cs="Arial"/>
                    </w:rPr>
                    <w:t>3</w:t>
                  </w:r>
                  <w:bookmarkStart w:id="0" w:name="_GoBack"/>
                  <w:bookmarkEnd w:id="0"/>
                  <w:r w:rsidRPr="06D58C3E">
                    <w:rPr>
                      <w:rFonts w:ascii="Arial Black" w:hAnsi="Arial Black" w:cs="Arial"/>
                    </w:rPr>
                    <w:t xml:space="preserve"> 2022 2:30-4:30 pm</w:t>
                  </w:r>
                </w:p>
                <w:p w14:paraId="09153176" w14:textId="4A9CF7D5" w:rsidR="06D58C3E" w:rsidRDefault="06D58C3E" w:rsidP="06D58C3E">
                  <w:pPr>
                    <w:pStyle w:val="Line"/>
                  </w:pPr>
                </w:p>
                <w:p w14:paraId="05351CEB" w14:textId="6A799CB7" w:rsidR="06D58C3E" w:rsidRDefault="06D58C3E" w:rsidP="06D58C3E">
                  <w:pPr>
                    <w:pStyle w:val="Line"/>
                  </w:pPr>
                </w:p>
                <w:p w14:paraId="3CD2C828" w14:textId="76F14832" w:rsidR="06D58C3E" w:rsidRDefault="06D58C3E" w:rsidP="06D58C3E">
                  <w:pPr>
                    <w:pStyle w:val="Line"/>
                  </w:pPr>
                </w:p>
                <w:p w14:paraId="24969DA1" w14:textId="539DA874" w:rsidR="06D58C3E" w:rsidRDefault="06D58C3E" w:rsidP="06D58C3E">
                  <w:pPr>
                    <w:pStyle w:val="Line"/>
                  </w:pPr>
                  <w:r>
                    <w:t>D</w:t>
                  </w:r>
                </w:p>
                <w:p w14:paraId="4AD9FC0C" w14:textId="1B16D148" w:rsidR="06D58C3E" w:rsidRDefault="06D58C3E" w:rsidP="06D58C3E">
                  <w:pPr>
                    <w:pStyle w:val="Line"/>
                  </w:pPr>
                </w:p>
                <w:p w14:paraId="04712295" w14:textId="1EDA29E0" w:rsidR="38CA7412" w:rsidRDefault="38CA7412" w:rsidP="38CA7412">
                  <w:pPr>
                    <w:pStyle w:val="Line"/>
                  </w:pPr>
                  <w:r>
                    <w:t>Y</w:t>
                  </w:r>
                </w:p>
                <w:p w14:paraId="5A39BBE3" w14:textId="77777777" w:rsidR="007F0494" w:rsidRPr="00897ADF" w:rsidRDefault="007F0494" w:rsidP="007F0494">
                  <w:pPr>
                    <w:pStyle w:val="Line"/>
                    <w:rPr>
                      <w:rFonts w:ascii="Arial Black" w:hAnsi="Arial Black"/>
                    </w:rPr>
                  </w:pPr>
                </w:p>
                <w:p w14:paraId="1223A206" w14:textId="77777777" w:rsidR="003F2DA0" w:rsidRPr="00897ADF" w:rsidRDefault="003F2DA0" w:rsidP="003F2DA0">
                  <w:pPr>
                    <w:pStyle w:val="Line"/>
                    <w:rPr>
                      <w:rFonts w:ascii="Arial Black" w:hAnsi="Arial Black"/>
                    </w:rPr>
                  </w:pPr>
                  <w:r w:rsidRPr="00897ADF">
                    <w:rPr>
                      <w:rFonts w:ascii="Arial Black" w:hAnsi="Arial Black"/>
                    </w:rPr>
                    <w:t>TI</w:t>
                  </w:r>
                </w:p>
                <w:p w14:paraId="4A21C195" w14:textId="7CA7E8CF" w:rsidR="00A6408A" w:rsidRPr="00897ADF" w:rsidRDefault="00897ADF" w:rsidP="06D58C3E">
                  <w:pPr>
                    <w:pStyle w:val="Heading2"/>
                    <w:rPr>
                      <w:rFonts w:ascii="Arial Black" w:hAnsi="Arial Black" w:cs="Arial"/>
                    </w:rPr>
                  </w:pPr>
                  <w:r w:rsidRPr="06D58C3E">
                    <w:rPr>
                      <w:rFonts w:ascii="Arial Black" w:hAnsi="Arial Black" w:cs="Arial"/>
                    </w:rPr>
                    <w:t>where:</w:t>
                  </w:r>
                  <w:r w:rsidR="67F78552" w:rsidRPr="06D58C3E">
                    <w:rPr>
                      <w:rFonts w:ascii="Arial Black" w:hAnsi="Arial Black" w:cs="Arial"/>
                    </w:rPr>
                    <w:t xml:space="preserve"> 1475 Barton St. E </w:t>
                  </w:r>
                </w:p>
                <w:p w14:paraId="55E48893" w14:textId="5AC5A326" w:rsidR="00A6408A" w:rsidRPr="00897ADF" w:rsidRDefault="67F78552">
                  <w:pPr>
                    <w:pStyle w:val="Heading2"/>
                    <w:rPr>
                      <w:rFonts w:ascii="Arial Black" w:hAnsi="Arial Black" w:cs="Arial"/>
                    </w:rPr>
                  </w:pPr>
                  <w:r w:rsidRPr="06D58C3E">
                    <w:rPr>
                      <w:rFonts w:ascii="Arial Black" w:hAnsi="Arial Black" w:cs="Arial"/>
                    </w:rPr>
                    <w:t>HAMILton, on</w:t>
                  </w:r>
                  <w:r w:rsidR="00897ADF" w:rsidRPr="06D58C3E">
                    <w:rPr>
                      <w:rFonts w:ascii="Arial Black" w:hAnsi="Arial Black" w:cs="Arial"/>
                    </w:rPr>
                    <w:t xml:space="preserve"> </w:t>
                  </w:r>
                </w:p>
                <w:p w14:paraId="3CECA702" w14:textId="16AF227D" w:rsidR="06D58C3E" w:rsidRDefault="06D58C3E" w:rsidP="06D58C3E">
                  <w:pPr>
                    <w:pStyle w:val="Line"/>
                  </w:pPr>
                </w:p>
                <w:p w14:paraId="19B7876A" w14:textId="77777777" w:rsidR="00A6408A" w:rsidRPr="00897ADF" w:rsidRDefault="00897ADF" w:rsidP="000325CF">
                  <w:pPr>
                    <w:pStyle w:val="Heading2"/>
                    <w:jc w:val="left"/>
                    <w:rPr>
                      <w:rFonts w:ascii="Arial Black" w:hAnsi="Arial Black" w:cs="Arial"/>
                    </w:rPr>
                  </w:pPr>
                  <w:r w:rsidRPr="00897ADF">
                    <w:rPr>
                      <w:rFonts w:ascii="Arial Black" w:hAnsi="Arial Black" w:cs="Arial"/>
                    </w:rPr>
                    <w:t>Cost: Free</w:t>
                  </w:r>
                  <w:r>
                    <w:rPr>
                      <w:rFonts w:ascii="Arial Black" w:hAnsi="Arial Black" w:cs="Arial"/>
                    </w:rPr>
                    <w:t>!</w:t>
                  </w:r>
                </w:p>
                <w:p w14:paraId="0E27B00A" w14:textId="00D338B0" w:rsidR="00825491" w:rsidRPr="00897ADF" w:rsidRDefault="00825491" w:rsidP="000325CF">
                  <w:pPr>
                    <w:pStyle w:val="Line"/>
                    <w:rPr>
                      <w:rFonts w:ascii="Arial Black" w:hAnsi="Arial Black"/>
                    </w:rPr>
                  </w:pPr>
                  <w:proofErr w:type="spellStart"/>
                  <w:r w:rsidRPr="00897ADF">
                    <w:rPr>
                      <w:rFonts w:ascii="Arial Black" w:hAnsi="Arial Black"/>
                    </w:rPr>
                    <w:t>ada</w:t>
                  </w:r>
                  <w:proofErr w:type="spellEnd"/>
                </w:p>
                <w:p w14:paraId="6C42F821" w14:textId="553B52E4" w:rsidR="00825491" w:rsidRPr="00897ADF" w:rsidRDefault="5392F291" w:rsidP="00825491">
                  <w:pPr>
                    <w:pStyle w:val="Heading2"/>
                    <w:rPr>
                      <w:rFonts w:ascii="Arial Black" w:hAnsi="Arial Black" w:cs="Arial"/>
                    </w:rPr>
                  </w:pPr>
                  <w:r w:rsidRPr="06D58C3E">
                    <w:rPr>
                      <w:rFonts w:ascii="Arial Black" w:hAnsi="Arial Black" w:cs="Arial"/>
                    </w:rPr>
                    <w:t xml:space="preserve">Light refreshments and weekly prizes </w:t>
                  </w:r>
                </w:p>
                <w:p w14:paraId="60061E4C" w14:textId="77777777" w:rsidR="00825491" w:rsidRDefault="00825491" w:rsidP="00825491"/>
                <w:p w14:paraId="44EAFD9C" w14:textId="77777777" w:rsidR="00825491" w:rsidRPr="00825491" w:rsidRDefault="00825491" w:rsidP="00825491"/>
              </w:tc>
            </w:tr>
            <w:tr w:rsidR="00A6408A" w:rsidRPr="007E41C4" w14:paraId="4B94D5A5" w14:textId="77777777" w:rsidTr="06D58C3E">
              <w:trPr>
                <w:trHeight w:hRule="exact" w:val="144"/>
              </w:trPr>
              <w:tc>
                <w:tcPr>
                  <w:tcW w:w="3600" w:type="dxa"/>
                </w:tcPr>
                <w:p w14:paraId="3DEEC669" w14:textId="77777777" w:rsidR="00A6408A" w:rsidRPr="007E41C4" w:rsidRDefault="00A6408A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A6408A" w:rsidRPr="007E41C4" w14:paraId="2D16E72D" w14:textId="77777777" w:rsidTr="06D58C3E">
              <w:trPr>
                <w:trHeight w:hRule="exact" w:val="3456"/>
              </w:trPr>
              <w:tc>
                <w:tcPr>
                  <w:tcW w:w="3600" w:type="dxa"/>
                  <w:shd w:val="clear" w:color="auto" w:fill="E8BF61"/>
                </w:tcPr>
                <w:p w14:paraId="48991080" w14:textId="77777777" w:rsidR="00F1012F" w:rsidRPr="007E41C4" w:rsidRDefault="00897ADF" w:rsidP="00825491">
                  <w:pPr>
                    <w:pStyle w:val="Heading3"/>
                    <w:rPr>
                      <w:rFonts w:ascii="Arial" w:hAnsi="Arial" w:cs="Arial"/>
                    </w:rPr>
                  </w:pPr>
                  <w:r w:rsidRPr="00897ADF">
                    <w:rPr>
                      <w:rFonts w:ascii="Arial Black" w:hAnsi="Arial Black" w:cs="Arial"/>
                    </w:rPr>
                    <w:t>contact</w:t>
                  </w:r>
                  <w:r w:rsidR="00F1012F">
                    <w:rPr>
                      <w:rFonts w:ascii="Arial" w:hAnsi="Arial" w:cs="Arial"/>
                    </w:rPr>
                    <w:t xml:space="preserve">: </w:t>
                  </w:r>
                </w:p>
                <w:p w14:paraId="68EBC37C" w14:textId="61561E46" w:rsidR="00897ADF" w:rsidRDefault="7D4F12DF" w:rsidP="00897ADF">
                  <w:pPr>
                    <w:pStyle w:val="ContactInfo"/>
                    <w:rPr>
                      <w:rFonts w:ascii="Arial" w:hAnsi="Arial" w:cs="Arial"/>
                    </w:rPr>
                  </w:pPr>
                  <w:r w:rsidRPr="06D58C3E">
                    <w:rPr>
                      <w:rFonts w:ascii="Arial" w:hAnsi="Arial" w:cs="Arial"/>
                    </w:rPr>
                    <w:t xml:space="preserve">Michelle Woods </w:t>
                  </w:r>
                </w:p>
                <w:p w14:paraId="42A18612" w14:textId="3E9D1093" w:rsidR="7D4F12DF" w:rsidRDefault="00BB7396" w:rsidP="06D58C3E">
                  <w:pPr>
                    <w:pStyle w:val="ContactInfo"/>
                    <w:rPr>
                      <w:rFonts w:ascii="Arial" w:hAnsi="Arial" w:cs="Arial"/>
                    </w:rPr>
                  </w:pPr>
                  <w:hyperlink r:id="rId14">
                    <w:r w:rsidR="7D4F12DF" w:rsidRPr="06D58C3E">
                      <w:rPr>
                        <w:rStyle w:val="Hyperlink"/>
                        <w:rFonts w:ascii="Arial" w:hAnsi="Arial" w:cs="Arial"/>
                      </w:rPr>
                      <w:t>Mwoods@gsch.cao</w:t>
                    </w:r>
                  </w:hyperlink>
                  <w:r w:rsidR="7D4F12DF" w:rsidRPr="06D58C3E">
                    <w:rPr>
                      <w:rFonts w:ascii="Arial" w:hAnsi="Arial" w:cs="Arial"/>
                    </w:rPr>
                    <w:t xml:space="preserve"> </w:t>
                  </w:r>
                </w:p>
                <w:p w14:paraId="05E21B14" w14:textId="172534BB" w:rsidR="7D4F12DF" w:rsidRDefault="7D4F12DF" w:rsidP="06D58C3E">
                  <w:pPr>
                    <w:pStyle w:val="ContactInfo"/>
                    <w:rPr>
                      <w:rFonts w:ascii="Arial" w:hAnsi="Arial" w:cs="Arial"/>
                    </w:rPr>
                  </w:pPr>
                  <w:r w:rsidRPr="06D58C3E">
                    <w:rPr>
                      <w:rFonts w:ascii="Arial" w:hAnsi="Arial" w:cs="Arial"/>
                    </w:rPr>
                    <w:t>289-659</w:t>
                  </w:r>
                  <w:r w:rsidR="00F1745C">
                    <w:rPr>
                      <w:rFonts w:ascii="Arial" w:hAnsi="Arial" w:cs="Arial"/>
                    </w:rPr>
                    <w:t>-</w:t>
                  </w:r>
                  <w:r w:rsidRPr="06D58C3E">
                    <w:rPr>
                      <w:rFonts w:ascii="Arial" w:hAnsi="Arial" w:cs="Arial"/>
                    </w:rPr>
                    <w:t>5671</w:t>
                  </w:r>
                </w:p>
                <w:p w14:paraId="0DF1F517" w14:textId="77777777" w:rsidR="00897ADF" w:rsidRDefault="00897ADF" w:rsidP="00897ADF">
                  <w:pPr>
                    <w:pStyle w:val="ContactInf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For more info about Ujima Project: </w:t>
                  </w:r>
                  <w:r>
                    <w:t xml:space="preserve"> </w:t>
                  </w:r>
                  <w:hyperlink r:id="rId15" w:history="1">
                    <w:r w:rsidRPr="007659CB">
                      <w:rPr>
                        <w:rStyle w:val="Hyperlink"/>
                        <w:rFonts w:ascii="Arial" w:hAnsi="Arial" w:cs="Arial"/>
                      </w:rPr>
                      <w:t>https://www.oaypa.ca/ujima-project</w:t>
                    </w:r>
                  </w:hyperlink>
                </w:p>
                <w:p w14:paraId="3656B9AB" w14:textId="77777777" w:rsidR="00897ADF" w:rsidRDefault="00897ADF" w:rsidP="00897ADF">
                  <w:pPr>
                    <w:pStyle w:val="ContactInfo"/>
                    <w:jc w:val="left"/>
                    <w:rPr>
                      <w:rFonts w:ascii="Arial" w:hAnsi="Arial" w:cs="Arial"/>
                    </w:rPr>
                  </w:pPr>
                </w:p>
                <w:p w14:paraId="45FB0818" w14:textId="77777777" w:rsidR="00897ADF" w:rsidRDefault="00897ADF" w:rsidP="00897ADF">
                  <w:pPr>
                    <w:pStyle w:val="ContactInfo"/>
                    <w:jc w:val="left"/>
                    <w:rPr>
                      <w:rFonts w:ascii="Arial" w:hAnsi="Arial" w:cs="Arial"/>
                    </w:rPr>
                  </w:pPr>
                </w:p>
                <w:p w14:paraId="049F31CB" w14:textId="77777777" w:rsidR="007F0494" w:rsidRDefault="007F0494" w:rsidP="00413F65">
                  <w:pPr>
                    <w:pStyle w:val="ContactInfo"/>
                    <w:rPr>
                      <w:rFonts w:ascii="Arial" w:hAnsi="Arial" w:cs="Arial"/>
                    </w:rPr>
                  </w:pPr>
                </w:p>
                <w:p w14:paraId="53128261" w14:textId="77777777" w:rsidR="00897ADF" w:rsidRPr="007E41C4" w:rsidRDefault="00897ADF" w:rsidP="00413F65">
                  <w:pPr>
                    <w:pStyle w:val="ContactInfo"/>
                    <w:rPr>
                      <w:rFonts w:ascii="Arial" w:hAnsi="Arial" w:cs="Arial"/>
                    </w:rPr>
                  </w:pPr>
                </w:p>
              </w:tc>
            </w:tr>
          </w:tbl>
          <w:p w14:paraId="62486C05" w14:textId="77777777" w:rsidR="00A6408A" w:rsidRPr="007E41C4" w:rsidRDefault="00A6408A">
            <w:pPr>
              <w:rPr>
                <w:rFonts w:ascii="Arial" w:hAnsi="Arial" w:cs="Arial"/>
              </w:rPr>
            </w:pPr>
          </w:p>
        </w:tc>
      </w:tr>
    </w:tbl>
    <w:p w14:paraId="4101652C" w14:textId="77777777" w:rsidR="00A6408A" w:rsidRPr="007E41C4" w:rsidRDefault="00A6408A" w:rsidP="002C7C78">
      <w:pPr>
        <w:pStyle w:val="NoSpacing"/>
        <w:rPr>
          <w:rFonts w:ascii="Arial" w:hAnsi="Arial" w:cs="Arial"/>
        </w:rPr>
      </w:pPr>
    </w:p>
    <w:sectPr w:rsidR="00A6408A" w:rsidRPr="007E41C4">
      <w:footerReference w:type="even" r:id="rId16"/>
      <w:footerReference w:type="default" r:id="rId17"/>
      <w:footerReference w:type="first" r:id="rId18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D2EE0" w14:textId="77777777" w:rsidR="009F30B7" w:rsidRDefault="009F30B7" w:rsidP="009F30B7">
      <w:pPr>
        <w:spacing w:after="0" w:line="240" w:lineRule="auto"/>
      </w:pPr>
      <w:r>
        <w:separator/>
      </w:r>
    </w:p>
  </w:endnote>
  <w:endnote w:type="continuationSeparator" w:id="0">
    <w:p w14:paraId="29528D66" w14:textId="77777777" w:rsidR="009F30B7" w:rsidRDefault="009F30B7" w:rsidP="009F3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3AEAB" w14:textId="231E08B5" w:rsidR="009F30B7" w:rsidRDefault="009F30B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40BB14" wp14:editId="391618D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0" b="17145"/>
              <wp:wrapSquare wrapText="bothSides"/>
              <wp:docPr id="4" name="Text Box 4" descr="Sensitive Information please do not share it externally 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BF5B5A" w14:textId="52203821" w:rsidR="009F30B7" w:rsidRPr="009F30B7" w:rsidRDefault="009F30B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9F30B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 xml:space="preserve">Sensitive Information please do not share it externally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40BB1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Sensitive Information please do not share it externally 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" filled="f" stroked="f">
              <v:textbox style="mso-fit-shape-to-text:t" inset="0,0,0,0">
                <w:txbxContent>
                  <w:p w14:paraId="12BF5B5A" w14:textId="52203821" w:rsidR="009F30B7" w:rsidRPr="009F30B7" w:rsidRDefault="009F30B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9F30B7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 xml:space="preserve">Sensitive Information please do not share it externally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FAC53" w14:textId="0A8D9EC7" w:rsidR="00F17F81" w:rsidRDefault="00F17F81">
    <w:pPr>
      <w:pStyle w:val="Footer"/>
    </w:pPr>
  </w:p>
  <w:p w14:paraId="598025E1" w14:textId="66ACAD42" w:rsidR="009F30B7" w:rsidRDefault="009F30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DEE39" w14:textId="06F471A2" w:rsidR="009F30B7" w:rsidRDefault="009F30B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B8102B" wp14:editId="7D5D0478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2700" b="17145"/>
              <wp:wrapSquare wrapText="bothSides"/>
              <wp:docPr id="3" name="Text Box 3" descr="Sensitive Information please do not share it externally 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E7F82B" w14:textId="4E285BF7" w:rsidR="009F30B7" w:rsidRPr="009F30B7" w:rsidRDefault="009F30B7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9F30B7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 xml:space="preserve">Sensitive Information please do not share it externally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B8102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ensitive Information please do not share it externally 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" filled="f" stroked="f">
              <v:textbox style="mso-fit-shape-to-text:t" inset="0,0,0,0">
                <w:txbxContent>
                  <w:p w14:paraId="30E7F82B" w14:textId="4E285BF7" w:rsidR="009F30B7" w:rsidRPr="009F30B7" w:rsidRDefault="009F30B7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9F30B7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 xml:space="preserve">Sensitive Information please do not share it externally 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6DC15" w14:textId="77777777" w:rsidR="009F30B7" w:rsidRDefault="009F30B7" w:rsidP="009F30B7">
      <w:pPr>
        <w:spacing w:after="0" w:line="240" w:lineRule="auto"/>
      </w:pPr>
      <w:r>
        <w:separator/>
      </w:r>
    </w:p>
  </w:footnote>
  <w:footnote w:type="continuationSeparator" w:id="0">
    <w:p w14:paraId="07B762C6" w14:textId="77777777" w:rsidR="009F30B7" w:rsidRDefault="009F30B7" w:rsidP="009F3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770571"/>
    <w:multiLevelType w:val="hybridMultilevel"/>
    <w:tmpl w:val="27B00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4D3148"/>
    <w:multiLevelType w:val="hybridMultilevel"/>
    <w:tmpl w:val="88222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1C4"/>
    <w:rsid w:val="000325CF"/>
    <w:rsid w:val="002C7C78"/>
    <w:rsid w:val="003F2DA0"/>
    <w:rsid w:val="00413F65"/>
    <w:rsid w:val="007125B1"/>
    <w:rsid w:val="007E41C4"/>
    <w:rsid w:val="007F0494"/>
    <w:rsid w:val="00825491"/>
    <w:rsid w:val="00897ADF"/>
    <w:rsid w:val="009F30B7"/>
    <w:rsid w:val="00A17237"/>
    <w:rsid w:val="00A6408A"/>
    <w:rsid w:val="00AB5486"/>
    <w:rsid w:val="00BB7396"/>
    <w:rsid w:val="00D60B46"/>
    <w:rsid w:val="00F1012F"/>
    <w:rsid w:val="00F1745C"/>
    <w:rsid w:val="00F17F81"/>
    <w:rsid w:val="06D58C3E"/>
    <w:rsid w:val="09F404A3"/>
    <w:rsid w:val="10634627"/>
    <w:rsid w:val="24BCDA81"/>
    <w:rsid w:val="3300E21C"/>
    <w:rsid w:val="38CA7412"/>
    <w:rsid w:val="3E25FB8C"/>
    <w:rsid w:val="5278F801"/>
    <w:rsid w:val="5392F291"/>
    <w:rsid w:val="5F526473"/>
    <w:rsid w:val="67F78552"/>
    <w:rsid w:val="6AE5E335"/>
    <w:rsid w:val="6D1098A7"/>
    <w:rsid w:val="7B85D57A"/>
    <w:rsid w:val="7C7EAF03"/>
    <w:rsid w:val="7D4F12DF"/>
    <w:rsid w:val="7D95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bf5e5"/>
    </o:shapedefaults>
    <o:shapelayout v:ext="edit">
      <o:idmap v:ext="edit" data="1"/>
    </o:shapelayout>
  </w:shapeDefaults>
  <w:decimalSymbol w:val="."/>
  <w:listSeparator w:val=","/>
  <w14:docId w14:val="672B8019"/>
  <w15:chartTrackingRefBased/>
  <w15:docId w15:val="{676457B2-67A4-4C6D-85EE-AFC1FB19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F101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7ADF"/>
    <w:rPr>
      <w:color w:val="3CB3CD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3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0B7"/>
  </w:style>
  <w:style w:type="paragraph" w:styleId="Footer">
    <w:name w:val="footer"/>
    <w:basedOn w:val="Normal"/>
    <w:link w:val="FooterChar"/>
    <w:uiPriority w:val="99"/>
    <w:unhideWhenUsed/>
    <w:rsid w:val="009F3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cid:image001.png@01D8B0C4.72981E00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oaypa.ca/ujima-project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woods@gsch.ca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eyer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8E8D1EC4C87F45BEB6A37F1ED9CBD8" ma:contentTypeVersion="14" ma:contentTypeDescription="Create a new document." ma:contentTypeScope="" ma:versionID="ed8dfbb0299e9bc3fb43990f61a76df6">
  <xsd:schema xmlns:xsd="http://www.w3.org/2001/XMLSchema" xmlns:xs="http://www.w3.org/2001/XMLSchema" xmlns:p="http://schemas.microsoft.com/office/2006/metadata/properties" xmlns:ns2="6bb6e3b1-cb4a-4fec-b475-cf2376c95c8d" xmlns:ns3="132d3829-b270-4587-8522-ea0a156507df" targetNamespace="http://schemas.microsoft.com/office/2006/metadata/properties" ma:root="true" ma:fieldsID="e1b60611adb958aa71b254881b0dca40" ns2:_="" ns3:_="">
    <xsd:import namespace="6bb6e3b1-cb4a-4fec-b475-cf2376c95c8d"/>
    <xsd:import namespace="132d3829-b270-4587-8522-ea0a15650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6e3b1-cb4a-4fec-b475-cf2376c95c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94500d7-8414-436d-85ee-b64698e6d1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d3829-b270-4587-8522-ea0a156507d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41a6307-59fe-41c4-b219-b9b9c0cad2ea}" ma:internalName="TaxCatchAll" ma:showField="CatchAllData" ma:web="132d3829-b270-4587-8522-ea0a15650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2d3829-b270-4587-8522-ea0a156507df" xsi:nil="true"/>
    <lcf76f155ced4ddcb4097134ff3c332f xmlns="6bb6e3b1-cb4a-4fec-b475-cf2376c95c8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D6465A-1EDB-4B4A-94A5-A783099D25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73D995-DB96-4BA5-8369-442F8650FD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b6e3b1-cb4a-4fec-b475-cf2376c95c8d"/>
    <ds:schemaRef ds:uri="132d3829-b270-4587-8522-ea0a15650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5F5140-5AF4-4A65-BD38-F48162891BBC}">
  <ds:schemaRefs>
    <ds:schemaRef ds:uri="http://schemas.openxmlformats.org/package/2006/metadata/core-properties"/>
    <ds:schemaRef ds:uri="http://www.w3.org/XML/1998/namespace"/>
    <ds:schemaRef ds:uri="132d3829-b270-4587-8522-ea0a156507df"/>
    <ds:schemaRef ds:uri="http://purl.org/dc/terms/"/>
    <ds:schemaRef ds:uri="http://schemas.microsoft.com/office/2006/documentManagement/types"/>
    <ds:schemaRef ds:uri="http://purl.org/dc/dcmitype/"/>
    <ds:schemaRef ds:uri="6bb6e3b1-cb4a-4fec-b475-cf2376c95c8d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2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Meyer</dc:creator>
  <cp:keywords/>
  <dc:description/>
  <cp:lastModifiedBy>Jennifer Jewer</cp:lastModifiedBy>
  <cp:revision>4</cp:revision>
  <cp:lastPrinted>2012-12-25T21:02:00Z</cp:lastPrinted>
  <dcterms:created xsi:type="dcterms:W3CDTF">2022-08-24T19:03:00Z</dcterms:created>
  <dcterms:modified xsi:type="dcterms:W3CDTF">2022-09-15T16:58:00Z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  <property fmtid="{D5CDD505-2E9C-101B-9397-08002B2CF9AE}" pid="3" name="ClassificationContentMarkingFooterShapeIds">
    <vt:lpwstr>3,4,6</vt:lpwstr>
  </property>
  <property fmtid="{D5CDD505-2E9C-101B-9397-08002B2CF9AE}" pid="4" name="ClassificationContentMarkingFooterFontProps">
    <vt:lpwstr>#ff0000,10,Calibri</vt:lpwstr>
  </property>
  <property fmtid="{D5CDD505-2E9C-101B-9397-08002B2CF9AE}" pid="5" name="ClassificationContentMarkingFooterText">
    <vt:lpwstr>Sensitive Information please do not share it externally </vt:lpwstr>
  </property>
  <property fmtid="{D5CDD505-2E9C-101B-9397-08002B2CF9AE}" pid="6" name="MSIP_Label_89ae9ff8-823a-434a-8500-59c784b679ef_Enabled">
    <vt:lpwstr>true</vt:lpwstr>
  </property>
  <property fmtid="{D5CDD505-2E9C-101B-9397-08002B2CF9AE}" pid="7" name="MSIP_Label_89ae9ff8-823a-434a-8500-59c784b679ef_SetDate">
    <vt:lpwstr>2022-07-22T14:11:10Z</vt:lpwstr>
  </property>
  <property fmtid="{D5CDD505-2E9C-101B-9397-08002B2CF9AE}" pid="8" name="MSIP_Label_89ae9ff8-823a-434a-8500-59c784b679ef_Method">
    <vt:lpwstr>Standard</vt:lpwstr>
  </property>
  <property fmtid="{D5CDD505-2E9C-101B-9397-08002B2CF9AE}" pid="9" name="MSIP_Label_89ae9ff8-823a-434a-8500-59c784b679ef_Name">
    <vt:lpwstr>Sensitive contents</vt:lpwstr>
  </property>
  <property fmtid="{D5CDD505-2E9C-101B-9397-08002B2CF9AE}" pid="10" name="MSIP_Label_89ae9ff8-823a-434a-8500-59c784b679ef_SiteId">
    <vt:lpwstr>98f6240f-cb88-43c9-bb86-6f1f98d35163</vt:lpwstr>
  </property>
  <property fmtid="{D5CDD505-2E9C-101B-9397-08002B2CF9AE}" pid="11" name="MSIP_Label_89ae9ff8-823a-434a-8500-59c784b679ef_ActionId">
    <vt:lpwstr>3ff62b3f-121c-4fc9-be08-616731e4a0d0</vt:lpwstr>
  </property>
  <property fmtid="{D5CDD505-2E9C-101B-9397-08002B2CF9AE}" pid="12" name="MSIP_Label_89ae9ff8-823a-434a-8500-59c784b679ef_ContentBits">
    <vt:lpwstr>2</vt:lpwstr>
  </property>
  <property fmtid="{D5CDD505-2E9C-101B-9397-08002B2CF9AE}" pid="13" name="ContentTypeId">
    <vt:lpwstr>0x010100508E8D1EC4C87F45BEB6A37F1ED9CBD8</vt:lpwstr>
  </property>
  <property fmtid="{D5CDD505-2E9C-101B-9397-08002B2CF9AE}" pid="14" name="MediaServiceImageTags">
    <vt:lpwstr/>
  </property>
</Properties>
</file>